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B73ED" w14:textId="7D94396F" w:rsidR="0046206F" w:rsidRPr="0046206F" w:rsidRDefault="0046206F" w:rsidP="00F8322C">
      <w:pPr>
        <w:pStyle w:val="BriefTitle"/>
      </w:pPr>
      <w:bookmarkStart w:id="0" w:name="_Toc391891186"/>
      <w:bookmarkStart w:id="1" w:name="_Toc268771892"/>
      <w:bookmarkStart w:id="2" w:name="_GoBack"/>
      <w:bookmarkEnd w:id="2"/>
      <w:r w:rsidRPr="0046206F">
        <w:t>Best Practices for Moderators</w:t>
      </w:r>
    </w:p>
    <w:p w14:paraId="071B2431" w14:textId="77777777" w:rsidR="0046206F" w:rsidRPr="0046206F" w:rsidRDefault="0046206F" w:rsidP="00F8322C">
      <w:pPr>
        <w:pStyle w:val="BriefSubtitle"/>
      </w:pPr>
      <w:r w:rsidRPr="0046206F">
        <w:t xml:space="preserve">A Guide for Moderating Panel Discussions </w:t>
      </w:r>
    </w:p>
    <w:p w14:paraId="37481E27" w14:textId="17D54610" w:rsidR="0046206F" w:rsidRPr="0046206F" w:rsidRDefault="00ED26B7" w:rsidP="00F8322C">
      <w:pPr>
        <w:pStyle w:val="Date"/>
      </w:pPr>
      <w:r>
        <w:t>August</w:t>
      </w:r>
      <w:r w:rsidRPr="0046206F">
        <w:t xml:space="preserve"> </w:t>
      </w:r>
      <w:r w:rsidR="0046206F" w:rsidRPr="0046206F">
        <w:t>2017</w:t>
      </w:r>
    </w:p>
    <w:p w14:paraId="4697D5E2" w14:textId="77777777" w:rsidR="00F8322C" w:rsidRDefault="00F8322C" w:rsidP="00F8322C">
      <w:pPr>
        <w:pStyle w:val="Heading1"/>
        <w:spacing w:after="120"/>
        <w:sectPr w:rsidR="00F8322C" w:rsidSect="00B1658D">
          <w:footerReference w:type="even" r:id="rId8"/>
          <w:footerReference w:type="default" r:id="rId9"/>
          <w:endnotePr>
            <w:numFmt w:val="decimal"/>
          </w:endnotePr>
          <w:pgSz w:w="12240" w:h="15840"/>
          <w:pgMar w:top="1440" w:right="1080" w:bottom="1080" w:left="1080" w:header="720" w:footer="720" w:gutter="0"/>
          <w:cols w:space="720"/>
          <w:titlePg/>
          <w:docGrid w:linePitch="360"/>
        </w:sectPr>
      </w:pPr>
    </w:p>
    <w:p w14:paraId="7998EACD" w14:textId="13DEC2E0" w:rsidR="002F7836" w:rsidRPr="00846A73" w:rsidRDefault="00F8322C" w:rsidP="00AC2B0E">
      <w:pPr>
        <w:pStyle w:val="BodyText"/>
        <w:spacing w:after="60"/>
      </w:pPr>
      <w:r w:rsidRPr="00846A73">
        <w:rPr>
          <w:szCs w:val="32"/>
        </w:rPr>
        <w:lastRenderedPageBreak/>
        <w:t xml:space="preserve">Overall Preparation </w:t>
      </w:r>
    </w:p>
    <w:p w14:paraId="2E35564A" w14:textId="02942654" w:rsidR="00F8322C" w:rsidRPr="00846A73" w:rsidRDefault="00F8322C" w:rsidP="00AC2B0E">
      <w:pPr>
        <w:pStyle w:val="Heading1"/>
        <w:spacing w:before="0" w:after="60" w:line="400" w:lineRule="exact"/>
        <w:rPr>
          <w:szCs w:val="24"/>
        </w:rPr>
      </w:pPr>
      <w:r w:rsidRPr="00AC2B0E">
        <w:rPr>
          <w:b/>
          <w:sz w:val="24"/>
          <w:szCs w:val="24"/>
        </w:rPr>
        <w:t>Understand</w:t>
      </w:r>
      <w:r w:rsidR="00B1658D" w:rsidRPr="00AC2B0E">
        <w:rPr>
          <w:b/>
          <w:sz w:val="24"/>
          <w:szCs w:val="24"/>
        </w:rPr>
        <w:t>ing</w:t>
      </w:r>
      <w:r w:rsidRPr="00AC2B0E">
        <w:rPr>
          <w:b/>
          <w:sz w:val="24"/>
          <w:szCs w:val="24"/>
        </w:rPr>
        <w:t xml:space="preserve"> the audience</w:t>
      </w:r>
    </w:p>
    <w:bookmarkStart w:id="3" w:name="_Toc394658755"/>
    <w:bookmarkStart w:id="4" w:name="_Toc394658752"/>
    <w:p w14:paraId="03CE12DC" w14:textId="3341244F" w:rsidR="00B83E42" w:rsidRPr="00EB3877" w:rsidRDefault="00F8322C" w:rsidP="00AC2B0E">
      <w:pPr>
        <w:pStyle w:val="BulletedList"/>
        <w:spacing w:after="60"/>
      </w:pPr>
      <w:r>
        <w:rPr>
          <w:noProof/>
        </w:rPr>
        <mc:AlternateContent>
          <mc:Choice Requires="wpg">
            <w:drawing>
              <wp:anchor distT="0" distB="0" distL="114300" distR="114300" simplePos="0" relativeHeight="251702272" behindDoc="0" locked="0" layoutInCell="0" allowOverlap="0" wp14:anchorId="153C65DF" wp14:editId="6700EA56">
                <wp:simplePos x="0" y="0"/>
                <wp:positionH relativeFrom="page">
                  <wp:posOffset>0</wp:posOffset>
                </wp:positionH>
                <wp:positionV relativeFrom="page">
                  <wp:posOffset>0</wp:posOffset>
                </wp:positionV>
                <wp:extent cx="7772400" cy="160020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7772400" cy="1600200"/>
                          <a:chOff x="0" y="0"/>
                          <a:chExt cx="7772400" cy="1600200"/>
                        </a:xfrm>
                      </wpg:grpSpPr>
                      <wps:wsp>
                        <wps:cNvPr id="4" name="Rectangle 4"/>
                        <wps:cNvSpPr/>
                        <wps:spPr>
                          <a:xfrm>
                            <a:off x="0" y="0"/>
                            <a:ext cx="7772400" cy="16002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10"/>
                          <a:stretch>
                            <a:fillRect/>
                          </a:stretch>
                        </pic:blipFill>
                        <pic:spPr>
                          <a:xfrm>
                            <a:off x="570016" y="463138"/>
                            <a:ext cx="1143000" cy="685800"/>
                          </a:xfrm>
                          <a:prstGeom prst="rect">
                            <a:avLst/>
                          </a:prstGeom>
                        </pic:spPr>
                      </pic:pic>
                    </wpg:wg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85F1FA" id="Group 6" o:spid="_x0000_s1026" style="position:absolute;margin-left:0;margin-top:0;width:612pt;height:126pt;z-index:251702272;mso-position-horizontal-relative:page;mso-position-vertical-relative:page" coordsize="77724,160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DwAAAAAFJnaHRsb25nAAABk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ETcAAAABAAAAoAAA&#10;AGAAAAHgAAC0AAAAERsAGAAB/9j/7QAMQWRvYmVfQ00AAf/uAA5BZG9iZQBkgAAAAAH/2wCEAAwI&#10;CAgJCAwJCQwRCwoLERUPDAwPFRgTExUTExgRDAwMDAwMEQwMDAwMDAwMDAwMDAwMDAwMDAwMDAwM&#10;DAwMDAwBDQsLDQ4NEA4OEBQODg4UFA4ODg4UEQwMDAwMEREMDAwMDAwRDAwMDAwMDAwMDAwMDAwM&#10;DAwMDAwMDAwMDAwMDP/AABEIAGA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PABkAMBEQACEQEDEQH/3QAEADL/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" o:allowincell="f" o:allowoverlap="f">
                <v:rect id="Rectangle 4" o:spid="_x0000_s1027" style="position:absolute;width:7772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" fillcolor="black [3213]"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5700;top:4631;width:11430;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">
                  <v:imagedata r:id="rId11" o:title=""/>
                  <v:path arrowok="t"/>
                </v:shape>
                <w10:wrap type="topAndBottom" anchorx="page" anchory="page"/>
              </v:group>
            </w:pict>
          </mc:Fallback>
        </mc:AlternateContent>
      </w:r>
      <w:bookmarkEnd w:id="3"/>
      <w:bookmarkEnd w:id="4"/>
      <w:r w:rsidR="00B83E42" w:rsidRPr="00EB3877">
        <w:t>Who are they?</w:t>
      </w:r>
    </w:p>
    <w:p w14:paraId="13B634A7" w14:textId="77777777" w:rsidR="00B83E42" w:rsidRPr="00EB3877" w:rsidRDefault="00B83E42" w:rsidP="00AC2B0E">
      <w:pPr>
        <w:pStyle w:val="BulletedList"/>
        <w:spacing w:after="60"/>
      </w:pPr>
      <w:r w:rsidRPr="00EB3877">
        <w:rPr>
          <w:rFonts w:cs="Calibri"/>
        </w:rPr>
        <w:t>What do they already know?</w:t>
      </w:r>
    </w:p>
    <w:p w14:paraId="500E9D05" w14:textId="77777777" w:rsidR="00B83E42" w:rsidRPr="00EB3877" w:rsidRDefault="00B83E42" w:rsidP="00AC2B0E">
      <w:pPr>
        <w:pStyle w:val="BulletedList"/>
        <w:spacing w:after="60"/>
      </w:pPr>
      <w:r w:rsidRPr="00EB3877">
        <w:rPr>
          <w:rFonts w:cs="Calibri"/>
        </w:rPr>
        <w:t>What do they know about you?</w:t>
      </w:r>
    </w:p>
    <w:p w14:paraId="5BAAA50D" w14:textId="77777777" w:rsidR="00B83E42" w:rsidRPr="00EB3877" w:rsidRDefault="00B83E42" w:rsidP="00AC2B0E">
      <w:pPr>
        <w:pStyle w:val="BulletedList"/>
        <w:spacing w:after="60"/>
      </w:pPr>
      <w:r w:rsidRPr="00EB3877">
        <w:rPr>
          <w:rFonts w:cs="Calibri"/>
        </w:rPr>
        <w:t xml:space="preserve">What do they value? </w:t>
      </w:r>
    </w:p>
    <w:p w14:paraId="3C8AD491" w14:textId="30BB2E3C" w:rsidR="00B83E42" w:rsidRDefault="00B83E42">
      <w:pPr>
        <w:pStyle w:val="BulletedList"/>
      </w:pPr>
      <w:r w:rsidRPr="00EB3877">
        <w:rPr>
          <w:rFonts w:cs="Calibri"/>
        </w:rPr>
        <w:t xml:space="preserve">How many </w:t>
      </w:r>
      <w:r w:rsidR="00F8322C">
        <w:rPr>
          <w:rFonts w:cs="Calibri"/>
        </w:rPr>
        <w:t xml:space="preserve">people </w:t>
      </w:r>
      <w:r w:rsidRPr="00EB3877">
        <w:rPr>
          <w:rFonts w:cs="Calibri"/>
        </w:rPr>
        <w:t xml:space="preserve">are expected? </w:t>
      </w:r>
    </w:p>
    <w:bookmarkEnd w:id="0"/>
    <w:bookmarkEnd w:id="1"/>
    <w:p w14:paraId="35098748" w14:textId="7D127439" w:rsidR="00F33078" w:rsidRDefault="00B83E42" w:rsidP="00AC2B0E">
      <w:pPr>
        <w:pStyle w:val="Heading2"/>
        <w:spacing w:before="360" w:after="60"/>
      </w:pPr>
      <w:r>
        <w:t>Understand</w:t>
      </w:r>
      <w:r w:rsidR="00B1658D">
        <w:t>ing</w:t>
      </w:r>
      <w:r>
        <w:t xml:space="preserve"> the </w:t>
      </w:r>
      <w:r w:rsidR="00F8322C" w:rsidRPr="00BF4F08">
        <w:t>c</w:t>
      </w:r>
      <w:r w:rsidRPr="00BF4F08">
        <w:t>ontext</w:t>
      </w:r>
    </w:p>
    <w:p w14:paraId="4997AF5F" w14:textId="3A652C08" w:rsidR="00B83E42" w:rsidRPr="00832192" w:rsidRDefault="00B83E42" w:rsidP="00130B2F">
      <w:pPr>
        <w:pStyle w:val="BulletedList"/>
        <w:rPr>
          <w:spacing w:val="-2"/>
        </w:rPr>
      </w:pPr>
      <w:r w:rsidRPr="00832192">
        <w:rPr>
          <w:spacing w:val="-2"/>
        </w:rPr>
        <w:t xml:space="preserve">Is it a single-theme conference or </w:t>
      </w:r>
      <w:r w:rsidR="00945831">
        <w:rPr>
          <w:spacing w:val="-2"/>
        </w:rPr>
        <w:t xml:space="preserve">             </w:t>
      </w:r>
      <w:r w:rsidR="00B21A04">
        <w:rPr>
          <w:spacing w:val="-2"/>
        </w:rPr>
        <w:br/>
      </w:r>
      <w:r w:rsidRPr="00832192">
        <w:rPr>
          <w:spacing w:val="-2"/>
        </w:rPr>
        <w:t>concurrent panels?</w:t>
      </w:r>
    </w:p>
    <w:p w14:paraId="5B2F9DA9" w14:textId="56570260" w:rsidR="00B83E42" w:rsidRDefault="00B83E42" w:rsidP="00B21A04">
      <w:pPr>
        <w:pStyle w:val="BulletedList"/>
      </w:pPr>
      <w:r>
        <w:t xml:space="preserve">What three or four takeaways do you </w:t>
      </w:r>
      <w:r w:rsidR="00945831">
        <w:t xml:space="preserve">              </w:t>
      </w:r>
      <w:r w:rsidR="00B21A04">
        <w:br/>
      </w:r>
      <w:r>
        <w:t>want the audience to leave with?</w:t>
      </w:r>
    </w:p>
    <w:p w14:paraId="4CC0478B" w14:textId="1747C272" w:rsidR="00B83E42" w:rsidRDefault="00B83E42" w:rsidP="00AC2B0E">
      <w:pPr>
        <w:pStyle w:val="Heading2"/>
        <w:spacing w:before="360" w:after="60"/>
      </w:pPr>
      <w:r>
        <w:t>Understand</w:t>
      </w:r>
      <w:r w:rsidR="00B1658D">
        <w:t>ing</w:t>
      </w:r>
      <w:r>
        <w:t xml:space="preserve"> the </w:t>
      </w:r>
      <w:r w:rsidR="00F8322C">
        <w:t>s</w:t>
      </w:r>
      <w:r>
        <w:t>etting</w:t>
      </w:r>
    </w:p>
    <w:p w14:paraId="07856F99" w14:textId="6303040D" w:rsidR="00B83E42" w:rsidRPr="00832192" w:rsidRDefault="00B83E42" w:rsidP="00130B2F">
      <w:pPr>
        <w:pStyle w:val="BulletedList"/>
        <w:rPr>
          <w:spacing w:val="-2"/>
        </w:rPr>
      </w:pPr>
      <w:r w:rsidRPr="00832192">
        <w:rPr>
          <w:spacing w:val="-2"/>
        </w:rPr>
        <w:t xml:space="preserve">Think about the time of day: a late afternoon </w:t>
      </w:r>
      <w:r w:rsidR="00B21A04">
        <w:rPr>
          <w:spacing w:val="-2"/>
        </w:rPr>
        <w:br/>
      </w:r>
      <w:r w:rsidRPr="00832192">
        <w:rPr>
          <w:spacing w:val="-2"/>
        </w:rPr>
        <w:t xml:space="preserve">event will have a different energy level than a morning gathering. </w:t>
      </w:r>
    </w:p>
    <w:p w14:paraId="2711B069" w14:textId="27538B78" w:rsidR="001E58E6" w:rsidRPr="00584610" w:rsidRDefault="00B83E42" w:rsidP="00130B2F">
      <w:pPr>
        <w:pStyle w:val="BulletedList"/>
      </w:pPr>
      <w:r>
        <w:t xml:space="preserve">Be familiar with the </w:t>
      </w:r>
      <w:r w:rsidRPr="00584610">
        <w:t>panelists</w:t>
      </w:r>
      <w:r>
        <w:t>:</w:t>
      </w:r>
      <w:r w:rsidRPr="00584610">
        <w:t xml:space="preserve"> </w:t>
      </w:r>
      <w:r>
        <w:t xml:space="preserve">know their </w:t>
      </w:r>
      <w:r w:rsidRPr="00584610">
        <w:t>names (and how they’re pronounced), backgrounds, expertise, and affiliation(s).</w:t>
      </w:r>
    </w:p>
    <w:p w14:paraId="7D9D899C" w14:textId="58B4EB4E" w:rsidR="00B83E42" w:rsidRDefault="00B83E42" w:rsidP="00130B2F">
      <w:pPr>
        <w:pStyle w:val="BulletedList"/>
      </w:pPr>
      <w:r>
        <w:t>Consider the staging: A p</w:t>
      </w:r>
      <w:r w:rsidRPr="00584610">
        <w:t xml:space="preserve">odium </w:t>
      </w:r>
      <w:r>
        <w:t xml:space="preserve">and a big screen </w:t>
      </w:r>
      <w:r w:rsidR="002F7836">
        <w:br/>
      </w:r>
      <w:r>
        <w:t xml:space="preserve">for </w:t>
      </w:r>
      <w:r w:rsidRPr="00584610">
        <w:t xml:space="preserve">slide presentations </w:t>
      </w:r>
      <w:r>
        <w:t xml:space="preserve">feel </w:t>
      </w:r>
      <w:r w:rsidRPr="00584610">
        <w:t>more formal</w:t>
      </w:r>
      <w:r>
        <w:t>;</w:t>
      </w:r>
      <w:r w:rsidRPr="00584610">
        <w:t xml:space="preserve"> chairs </w:t>
      </w:r>
      <w:r>
        <w:t xml:space="preserve">arranged in a semicircle feel </w:t>
      </w:r>
      <w:r w:rsidRPr="00584610">
        <w:t xml:space="preserve">more conversational. The more casual the </w:t>
      </w:r>
      <w:r>
        <w:t>staging</w:t>
      </w:r>
      <w:r w:rsidRPr="00584610">
        <w:t>, the more casual</w:t>
      </w:r>
      <w:r>
        <w:t>ly</w:t>
      </w:r>
      <w:r w:rsidRPr="00584610">
        <w:t xml:space="preserve"> panelists will talk. </w:t>
      </w:r>
      <w:r>
        <w:t xml:space="preserve">When using a more casual </w:t>
      </w:r>
      <w:r w:rsidRPr="00584610">
        <w:t>setup, think of the moderator’s job as “facilitating a dinner conversation.”</w:t>
      </w:r>
    </w:p>
    <w:p w14:paraId="1FB50FEC" w14:textId="0A192CA4" w:rsidR="00B83E42" w:rsidRDefault="00B83E42" w:rsidP="00AC2B0E">
      <w:pPr>
        <w:pStyle w:val="Heading1"/>
        <w:spacing w:before="0" w:after="60" w:line="400" w:lineRule="exact"/>
      </w:pPr>
      <w:r>
        <w:lastRenderedPageBreak/>
        <w:t xml:space="preserve">Conversation with </w:t>
      </w:r>
      <w:r w:rsidR="00B1658D">
        <w:br/>
      </w:r>
      <w:r>
        <w:t>the Event Organizer</w:t>
      </w:r>
    </w:p>
    <w:p w14:paraId="00309A18" w14:textId="2FB3F11E" w:rsidR="00B83E42" w:rsidRDefault="00B83E42" w:rsidP="00F8322C">
      <w:pPr>
        <w:pStyle w:val="BodyText"/>
      </w:pPr>
      <w:r>
        <w:t xml:space="preserve">Before preparing the panelists, confirm the following logistics with the organizer and request a point of contact should panelists have follow-up questions </w:t>
      </w:r>
      <w:r w:rsidR="002F7836">
        <w:br/>
      </w:r>
      <w:r>
        <w:t>or concerns.</w:t>
      </w:r>
    </w:p>
    <w:p w14:paraId="48230159" w14:textId="561F2D18" w:rsidR="00B83E42" w:rsidRPr="00B83E42" w:rsidRDefault="00B83E42" w:rsidP="00AC2B0E">
      <w:pPr>
        <w:pStyle w:val="Heading2"/>
        <w:spacing w:before="360" w:after="60"/>
      </w:pPr>
      <w:r>
        <w:t>Technical</w:t>
      </w:r>
      <w:r w:rsidR="00B1658D">
        <w:t xml:space="preserve"> issues</w:t>
      </w:r>
    </w:p>
    <w:p w14:paraId="01F78A41" w14:textId="3A004BC4" w:rsidR="00B83E42" w:rsidRPr="00EB3877" w:rsidRDefault="00B83E42" w:rsidP="001E58E6">
      <w:pPr>
        <w:pStyle w:val="BulletedList"/>
        <w:spacing w:after="60"/>
      </w:pPr>
      <w:r w:rsidRPr="00EB3877">
        <w:t xml:space="preserve">What kind of microphones will </w:t>
      </w:r>
      <w:r w:rsidR="00AD1E78">
        <w:t>panelists</w:t>
      </w:r>
      <w:r w:rsidRPr="00EB3877">
        <w:t xml:space="preserve"> use (lapel, handheld, podium, etc.)?</w:t>
      </w:r>
    </w:p>
    <w:p w14:paraId="107F87B4" w14:textId="73222A83" w:rsidR="00B83E42" w:rsidRPr="00EB3877" w:rsidRDefault="00B83E42" w:rsidP="00AC2B0E">
      <w:pPr>
        <w:pStyle w:val="BulletedList2"/>
        <w:numPr>
          <w:ilvl w:val="0"/>
          <w:numId w:val="25"/>
        </w:numPr>
        <w:ind w:left="360"/>
      </w:pPr>
      <w:r w:rsidRPr="00EB3877">
        <w:t xml:space="preserve">Lapel microphones can be difficult to place on clothing other than suit jackets and ties: knowing in advance can influence panelists’ wardrobe </w:t>
      </w:r>
      <w:r w:rsidR="00AD1E78">
        <w:t>choices</w:t>
      </w:r>
      <w:r w:rsidRPr="00EB3877">
        <w:t>.</w:t>
      </w:r>
    </w:p>
    <w:p w14:paraId="0785BEB1" w14:textId="77777777" w:rsidR="00B83E42" w:rsidRPr="00EB3877" w:rsidRDefault="00B83E42" w:rsidP="001E58E6">
      <w:pPr>
        <w:pStyle w:val="BulletedList"/>
        <w:spacing w:after="60"/>
      </w:pPr>
      <w:r w:rsidRPr="00EB3877">
        <w:t>Will panelists make slide presentations? If so, here are some slide considerations:</w:t>
      </w:r>
    </w:p>
    <w:p w14:paraId="30F13C8E" w14:textId="60920B23" w:rsidR="00B83E42" w:rsidRPr="00EB3877" w:rsidRDefault="00AD1E78" w:rsidP="00B7297F">
      <w:pPr>
        <w:pStyle w:val="BulletedList2"/>
        <w:ind w:left="360"/>
      </w:pPr>
      <w:r>
        <w:t>S</w:t>
      </w:r>
      <w:r w:rsidRPr="00EB3877">
        <w:t>hould panelists use</w:t>
      </w:r>
      <w:r>
        <w:t xml:space="preserve"> </w:t>
      </w:r>
      <w:r w:rsidR="00B83E42" w:rsidRPr="00EB3877">
        <w:t>a similar title slide or style?</w:t>
      </w:r>
    </w:p>
    <w:p w14:paraId="31ACEC87" w14:textId="77777777" w:rsidR="00B83E42" w:rsidRPr="00EB3877" w:rsidRDefault="00B83E42" w:rsidP="00B7297F">
      <w:pPr>
        <w:pStyle w:val="BulletedList2"/>
        <w:ind w:left="360"/>
      </w:pPr>
      <w:r w:rsidRPr="00EB3877">
        <w:t xml:space="preserve">What are the slide dimensions (4:3 or 16:9)? </w:t>
      </w:r>
    </w:p>
    <w:p w14:paraId="51FAC1D2" w14:textId="77777777" w:rsidR="00B83E42" w:rsidRPr="00EB3877" w:rsidRDefault="00B83E42" w:rsidP="00B7297F">
      <w:pPr>
        <w:pStyle w:val="BulletedList2"/>
        <w:ind w:left="360"/>
      </w:pPr>
      <w:r w:rsidRPr="00EB3877">
        <w:t>Will there be a central computer and slide clicker?</w:t>
      </w:r>
    </w:p>
    <w:p w14:paraId="1BEA79C5" w14:textId="77777777" w:rsidR="00B83E42" w:rsidRPr="00EB3877" w:rsidRDefault="00B83E42" w:rsidP="00B7297F">
      <w:pPr>
        <w:pStyle w:val="BulletedList2"/>
        <w:ind w:left="360"/>
      </w:pPr>
      <w:r w:rsidRPr="00EB3877">
        <w:t>Does the computer have the correct adapters and hookups?</w:t>
      </w:r>
    </w:p>
    <w:p w14:paraId="0D4E444D" w14:textId="77777777" w:rsidR="00B83E42" w:rsidRDefault="00B83E42" w:rsidP="001E58E6">
      <w:pPr>
        <w:pStyle w:val="BulletedList"/>
        <w:spacing w:after="360"/>
      </w:pPr>
      <w:r w:rsidRPr="00EB3877">
        <w:t xml:space="preserve">Who will keep the panel on schedule? How is this facilitated: cards, lights or countdown clocks that show presenters how much time they have remaining (e.g., 5 minutes, 1 minute, DONE)? Will someone be available to control or signal the speakers? If so, who? </w:t>
      </w:r>
    </w:p>
    <w:p w14:paraId="1D5F168A" w14:textId="77777777" w:rsidR="00B21A04" w:rsidRPr="00EB3877" w:rsidRDefault="00B21A04" w:rsidP="00AC2B0E">
      <w:pPr>
        <w:pStyle w:val="BulletedList"/>
        <w:numPr>
          <w:ilvl w:val="0"/>
          <w:numId w:val="0"/>
        </w:numPr>
        <w:spacing w:after="360"/>
        <w:ind w:left="374"/>
      </w:pPr>
    </w:p>
    <w:p w14:paraId="0E9EE743" w14:textId="4CD38791" w:rsidR="00B83E42" w:rsidRPr="00B83E42" w:rsidRDefault="00B83E42" w:rsidP="00AC2B0E">
      <w:pPr>
        <w:pStyle w:val="Heading2"/>
        <w:spacing w:after="60"/>
      </w:pPr>
      <w:r>
        <w:lastRenderedPageBreak/>
        <w:t>Logistical</w:t>
      </w:r>
      <w:r w:rsidR="00B1658D">
        <w:t xml:space="preserve"> issues</w:t>
      </w:r>
    </w:p>
    <w:p w14:paraId="011AAC0B" w14:textId="77777777" w:rsidR="00B83E42" w:rsidRPr="00EB35F3" w:rsidRDefault="00B83E42" w:rsidP="00130B2F">
      <w:pPr>
        <w:pStyle w:val="BulletedList"/>
        <w:spacing w:after="60"/>
      </w:pPr>
      <w:r>
        <w:t>What is the dress code?</w:t>
      </w:r>
    </w:p>
    <w:p w14:paraId="7746C609" w14:textId="77777777" w:rsidR="00B83E42" w:rsidRPr="00EB3877" w:rsidRDefault="00B83E42" w:rsidP="00B7297F">
      <w:pPr>
        <w:pStyle w:val="BulletedList2"/>
        <w:ind w:left="360"/>
      </w:pPr>
      <w:r w:rsidRPr="00EB3877">
        <w:t>Wearing a skirt that ends at or above the knees while sitting on a raised stage in a casual setup (i.e., not behind a table with a tablecloth) can create awkward sightlines for the audience. Be sure to mention this possibility (or ask a female colleague to mention it) to any panelist who might wear a business-suit skirt.</w:t>
      </w:r>
    </w:p>
    <w:p w14:paraId="71282F45" w14:textId="77777777" w:rsidR="00B83E42" w:rsidRDefault="00B83E42" w:rsidP="00130B2F">
      <w:pPr>
        <w:pStyle w:val="BulletedList"/>
      </w:pPr>
      <w:r>
        <w:t>Is there an agenda for the panel and/or the conference?</w:t>
      </w:r>
    </w:p>
    <w:p w14:paraId="2DAA53F1" w14:textId="77777777" w:rsidR="00B83E42" w:rsidRDefault="00B83E42" w:rsidP="00130B2F">
      <w:pPr>
        <w:pStyle w:val="BulletedList"/>
      </w:pPr>
      <w:r>
        <w:t>Will the audience receive a handout? Will it consist of bios or other materials? Will panelists be able to share their own materials (handouts or electronic supplements) with the audience?</w:t>
      </w:r>
    </w:p>
    <w:p w14:paraId="7A631159" w14:textId="77777777" w:rsidR="00B83E42" w:rsidRDefault="00B83E42" w:rsidP="00130B2F">
      <w:pPr>
        <w:pStyle w:val="BulletedList"/>
      </w:pPr>
      <w:r>
        <w:t>How is the stage set up? In what order will people sit or speak?</w:t>
      </w:r>
    </w:p>
    <w:p w14:paraId="459D8A81" w14:textId="77777777" w:rsidR="00B83E42" w:rsidRDefault="00B83E42" w:rsidP="00130B2F">
      <w:pPr>
        <w:pStyle w:val="BulletedList"/>
      </w:pPr>
      <w:r>
        <w:t>Will there be water or other refreshments on the stage?</w:t>
      </w:r>
    </w:p>
    <w:p w14:paraId="47D7446A" w14:textId="77777777" w:rsidR="00B83E42" w:rsidRDefault="00B83E42" w:rsidP="00130B2F">
      <w:pPr>
        <w:pStyle w:val="BulletedList"/>
      </w:pPr>
      <w:r>
        <w:t>Are there location/travel specifics?</w:t>
      </w:r>
    </w:p>
    <w:p w14:paraId="28687046" w14:textId="77777777" w:rsidR="00B83E42" w:rsidRDefault="00B83E42" w:rsidP="00130B2F">
      <w:pPr>
        <w:pStyle w:val="BulletedList"/>
        <w:spacing w:after="60"/>
      </w:pPr>
      <w:r>
        <w:t>Is there a social media engagement strategy before, during, and after the event?</w:t>
      </w:r>
    </w:p>
    <w:p w14:paraId="49A7F822" w14:textId="77777777" w:rsidR="00A101CB" w:rsidRDefault="00B83E42" w:rsidP="00B7297F">
      <w:pPr>
        <w:pStyle w:val="BulletedList2"/>
        <w:ind w:left="360"/>
      </w:pPr>
      <w:r>
        <w:t>Should the moderator announce URLs, Twitter handles, and so on at the beginning of the panel?</w:t>
      </w:r>
    </w:p>
    <w:p w14:paraId="4BE70DDD" w14:textId="77777777" w:rsidR="00A101CB" w:rsidRPr="00A101CB" w:rsidRDefault="00A101CB" w:rsidP="00AC2B0E">
      <w:pPr>
        <w:pStyle w:val="Heading1"/>
        <w:spacing w:after="60"/>
      </w:pPr>
      <w:r>
        <w:t>Prep Call Strategy</w:t>
      </w:r>
    </w:p>
    <w:p w14:paraId="7A0BA522" w14:textId="77777777" w:rsidR="00A101CB" w:rsidRPr="00B83E42" w:rsidRDefault="008505FB" w:rsidP="00AC2B0E">
      <w:pPr>
        <w:pStyle w:val="Heading2"/>
        <w:spacing w:before="0" w:after="60"/>
      </w:pPr>
      <w:r>
        <w:t>Setting up the call</w:t>
      </w:r>
    </w:p>
    <w:p w14:paraId="2BCAFEFE" w14:textId="77777777" w:rsidR="00A101CB" w:rsidRPr="00EB3877" w:rsidRDefault="00A101CB" w:rsidP="001441C5">
      <w:pPr>
        <w:pStyle w:val="BulletedList"/>
      </w:pPr>
      <w:r w:rsidRPr="00EB3877">
        <w:rPr>
          <w:rFonts w:cs="Calibri"/>
        </w:rPr>
        <w:t>Schedule the prep call about a week before the event, but no more than three weeks before.</w:t>
      </w:r>
    </w:p>
    <w:p w14:paraId="25A510A5" w14:textId="77777777" w:rsidR="008505FB" w:rsidRPr="00EB3877" w:rsidRDefault="00A101CB" w:rsidP="001E58E6">
      <w:pPr>
        <w:pStyle w:val="BulletedList"/>
        <w:spacing w:after="60"/>
      </w:pPr>
      <w:r w:rsidRPr="00EB3877">
        <w:rPr>
          <w:rFonts w:cs="Calibri"/>
        </w:rPr>
        <w:t>Be as concise and efficient as possible; bad prep calls are painful and common.</w:t>
      </w:r>
    </w:p>
    <w:p w14:paraId="487C5086" w14:textId="77777777" w:rsidR="008505FB" w:rsidRPr="00EB3877" w:rsidRDefault="00A101CB" w:rsidP="00B7297F">
      <w:pPr>
        <w:pStyle w:val="BulletedList2"/>
        <w:ind w:left="360"/>
      </w:pPr>
      <w:r w:rsidRPr="00EB3877">
        <w:t>Most prep calls should take 30 minutes or less.</w:t>
      </w:r>
    </w:p>
    <w:p w14:paraId="6CD17628" w14:textId="77777777" w:rsidR="00945831" w:rsidRDefault="00945831" w:rsidP="00AC2B0E">
      <w:pPr>
        <w:pStyle w:val="BulletedList"/>
        <w:numPr>
          <w:ilvl w:val="0"/>
          <w:numId w:val="0"/>
        </w:numPr>
        <w:spacing w:after="60"/>
        <w:ind w:left="374" w:hanging="187"/>
        <w:rPr>
          <w:rFonts w:cs="Calibri"/>
        </w:rPr>
      </w:pPr>
    </w:p>
    <w:p w14:paraId="3AAED431" w14:textId="77777777" w:rsidR="00945831" w:rsidRDefault="00945831" w:rsidP="00AC2B0E">
      <w:pPr>
        <w:pStyle w:val="BulletedList"/>
        <w:numPr>
          <w:ilvl w:val="0"/>
          <w:numId w:val="0"/>
        </w:numPr>
        <w:spacing w:after="60"/>
        <w:ind w:left="374" w:hanging="187"/>
        <w:rPr>
          <w:rFonts w:cs="Calibri"/>
        </w:rPr>
      </w:pPr>
    </w:p>
    <w:p w14:paraId="600F38C9" w14:textId="77777777" w:rsidR="00945831" w:rsidRDefault="00945831" w:rsidP="00AC2B0E">
      <w:pPr>
        <w:pStyle w:val="BulletedList"/>
        <w:numPr>
          <w:ilvl w:val="0"/>
          <w:numId w:val="0"/>
        </w:numPr>
        <w:spacing w:after="60"/>
        <w:ind w:left="374" w:hanging="187"/>
        <w:rPr>
          <w:rFonts w:cs="Calibri"/>
        </w:rPr>
      </w:pPr>
    </w:p>
    <w:p w14:paraId="430260D2" w14:textId="77777777" w:rsidR="00945831" w:rsidRDefault="00945831" w:rsidP="00AC2B0E">
      <w:pPr>
        <w:pStyle w:val="BulletedList"/>
        <w:numPr>
          <w:ilvl w:val="0"/>
          <w:numId w:val="0"/>
        </w:numPr>
        <w:spacing w:after="60"/>
        <w:ind w:left="374" w:hanging="187"/>
        <w:rPr>
          <w:rFonts w:cs="Calibri"/>
        </w:rPr>
      </w:pPr>
    </w:p>
    <w:p w14:paraId="52375C84" w14:textId="30AD523E" w:rsidR="00945831" w:rsidRPr="00945831" w:rsidRDefault="00945831" w:rsidP="00AC2B0E">
      <w:pPr>
        <w:pStyle w:val="BulletedList"/>
        <w:numPr>
          <w:ilvl w:val="0"/>
          <w:numId w:val="0"/>
        </w:numPr>
        <w:spacing w:after="60"/>
        <w:ind w:left="374" w:hanging="187"/>
      </w:pPr>
    </w:p>
    <w:p w14:paraId="642A0290" w14:textId="30E52386" w:rsidR="008505FB" w:rsidRPr="00EB3877" w:rsidRDefault="00A101CB" w:rsidP="001E58E6">
      <w:pPr>
        <w:pStyle w:val="BulletedList"/>
        <w:spacing w:after="60"/>
      </w:pPr>
      <w:r w:rsidRPr="00EB3877">
        <w:rPr>
          <w:rFonts w:cs="Calibri"/>
        </w:rPr>
        <w:lastRenderedPageBreak/>
        <w:t>Ask for panelists’ prepared materials ahead of time (or even a brief written statement of their main points) and prepare some bullet points/questions that react to themes across panelists (and perhaps also respond to points raised by specific panelists).</w:t>
      </w:r>
    </w:p>
    <w:p w14:paraId="3AB13F01" w14:textId="77777777" w:rsidR="008505FB" w:rsidRPr="00EB3877" w:rsidRDefault="00A101CB" w:rsidP="00B7297F">
      <w:pPr>
        <w:pStyle w:val="BulletedList2"/>
        <w:ind w:left="360"/>
      </w:pPr>
      <w:r w:rsidRPr="00EB3877">
        <w:t>In some settings, panelists may prepare formal responses to other presentations or your questions; in others, panelists may respond more conversationally.</w:t>
      </w:r>
    </w:p>
    <w:p w14:paraId="3CCAEA65" w14:textId="6D8010EB" w:rsidR="008505FB" w:rsidRPr="00EB3877" w:rsidRDefault="00A101CB" w:rsidP="004A6BE6">
      <w:pPr>
        <w:pStyle w:val="BulletedList"/>
        <w:spacing w:after="360"/>
      </w:pPr>
      <w:r w:rsidRPr="00EB3877">
        <w:rPr>
          <w:rFonts w:cs="Calibri"/>
        </w:rPr>
        <w:t>After the prep call, send an e</w:t>
      </w:r>
      <w:r w:rsidR="00AD1E78">
        <w:rPr>
          <w:rFonts w:cs="Calibri"/>
        </w:rPr>
        <w:t>-</w:t>
      </w:r>
      <w:r w:rsidRPr="00EB3877">
        <w:rPr>
          <w:rFonts w:cs="Calibri"/>
        </w:rPr>
        <w:t xml:space="preserve">mail summarizing the goals, specific issues, and technical or logistical information discussed. </w:t>
      </w:r>
    </w:p>
    <w:p w14:paraId="3D120A35" w14:textId="77777777" w:rsidR="008505FB" w:rsidRPr="00B83E42" w:rsidRDefault="008505FB" w:rsidP="00AC2B0E">
      <w:pPr>
        <w:pStyle w:val="Heading2"/>
        <w:spacing w:before="360" w:after="60"/>
      </w:pPr>
      <w:r>
        <w:t>Setting the context</w:t>
      </w:r>
    </w:p>
    <w:p w14:paraId="781E5F14" w14:textId="77777777" w:rsidR="008505FB" w:rsidRPr="00EB3877" w:rsidRDefault="008505FB" w:rsidP="00B21A04">
      <w:pPr>
        <w:pStyle w:val="BulletedList"/>
        <w:spacing w:after="60"/>
      </w:pPr>
      <w:r w:rsidRPr="00EB3877">
        <w:t>Help the panelists focus.</w:t>
      </w:r>
    </w:p>
    <w:p w14:paraId="40327B93" w14:textId="77777777" w:rsidR="008505FB" w:rsidRPr="00EB3877" w:rsidRDefault="008505FB" w:rsidP="00B7297F">
      <w:pPr>
        <w:pStyle w:val="BulletedList2"/>
        <w:ind w:left="360"/>
      </w:pPr>
      <w:r w:rsidRPr="00EB3877">
        <w:t>What is the main point of the panel?</w:t>
      </w:r>
    </w:p>
    <w:p w14:paraId="6BBB933C" w14:textId="12360A10" w:rsidR="008505FB" w:rsidRPr="00EB3877" w:rsidRDefault="008505FB" w:rsidP="00B7297F">
      <w:pPr>
        <w:pStyle w:val="BulletedList2"/>
        <w:ind w:left="360"/>
      </w:pPr>
      <w:r w:rsidRPr="00EB3877">
        <w:t xml:space="preserve">What is the intended outcome of the panel? </w:t>
      </w:r>
      <w:r w:rsidR="004C3831">
        <w:br/>
      </w:r>
      <w:r w:rsidRPr="00EB3877">
        <w:t xml:space="preserve">Is it to debate, share information, set context, </w:t>
      </w:r>
      <w:r w:rsidR="004C3831">
        <w:br/>
      </w:r>
      <w:r w:rsidRPr="00EB3877">
        <w:t>or inspire action?</w:t>
      </w:r>
    </w:p>
    <w:p w14:paraId="160C6706" w14:textId="77777777" w:rsidR="008505FB" w:rsidRPr="00EB3877" w:rsidRDefault="008505FB" w:rsidP="001441C5">
      <w:pPr>
        <w:pStyle w:val="BulletedList"/>
      </w:pPr>
      <w:r w:rsidRPr="00EB3877">
        <w:t>Understand the particular issues or topics each panelist wants to raise.</w:t>
      </w:r>
    </w:p>
    <w:p w14:paraId="3C666C0A" w14:textId="77777777" w:rsidR="001441C5" w:rsidRDefault="008505FB" w:rsidP="001441C5">
      <w:pPr>
        <w:pStyle w:val="BulletedList"/>
        <w:spacing w:after="360"/>
      </w:pPr>
      <w:r w:rsidRPr="00EB3877">
        <w:t>Tease out the different perspectives for different questions, and identify key areas of agreement and disagreement.</w:t>
      </w:r>
    </w:p>
    <w:p w14:paraId="4893C4AA" w14:textId="404B98EB" w:rsidR="008505FB" w:rsidRPr="001441C5" w:rsidRDefault="008505FB" w:rsidP="00AC2B0E">
      <w:pPr>
        <w:pStyle w:val="Heading2"/>
        <w:spacing w:before="360" w:after="60"/>
      </w:pPr>
      <w:r w:rsidRPr="001441C5">
        <w:t>Preparing the conversation</w:t>
      </w:r>
    </w:p>
    <w:p w14:paraId="67EC7E01" w14:textId="77777777" w:rsidR="008505FB" w:rsidRDefault="008505FB" w:rsidP="001441C5">
      <w:pPr>
        <w:pStyle w:val="BulletedList"/>
      </w:pPr>
      <w:r>
        <w:t>Clarify if the panelists will make brief formal statements or presentations at the beginning or if you will ask a “softball” opening question to give them a chance to weave in their initial statements.</w:t>
      </w:r>
    </w:p>
    <w:p w14:paraId="76AADACE" w14:textId="77777777" w:rsidR="008505FB" w:rsidRDefault="008505FB" w:rsidP="001441C5">
      <w:pPr>
        <w:pStyle w:val="BulletedList"/>
      </w:pPr>
      <w:r>
        <w:t>To the extent possible, let panelists know the questions you will ask (or topics you will raise) so they aren’t caught off guard.</w:t>
      </w:r>
    </w:p>
    <w:p w14:paraId="13990700" w14:textId="0E28CFEC" w:rsidR="008505FB" w:rsidRDefault="00832192" w:rsidP="001441C5">
      <w:pPr>
        <w:pStyle w:val="BulletedList"/>
      </w:pPr>
      <w:r>
        <w:br w:type="column"/>
      </w:r>
      <w:r w:rsidR="008505FB">
        <w:lastRenderedPageBreak/>
        <w:t xml:space="preserve">Clarify if the conversation will flow freely or </w:t>
      </w:r>
      <w:r w:rsidR="00B7297F">
        <w:br/>
      </w:r>
      <w:r w:rsidR="008505FB">
        <w:t xml:space="preserve">if panelists will be expected to keep a certain schedule; if the latter, let panelists know how </w:t>
      </w:r>
      <w:r w:rsidR="00B7297F">
        <w:br/>
      </w:r>
      <w:r w:rsidR="008505FB">
        <w:t xml:space="preserve">they will be notified about the remaining time </w:t>
      </w:r>
      <w:r w:rsidR="00B7297F">
        <w:br/>
      </w:r>
      <w:r w:rsidR="008505FB">
        <w:t>(e.g., a “5 minutes” card).</w:t>
      </w:r>
    </w:p>
    <w:p w14:paraId="70AE4FB5" w14:textId="77777777" w:rsidR="008505FB" w:rsidRDefault="008505FB" w:rsidP="001441C5">
      <w:pPr>
        <w:pStyle w:val="BulletedList"/>
      </w:pPr>
      <w:r>
        <w:t>Identify potential overlap and seek panelists’ agreement to not be duplicative.</w:t>
      </w:r>
    </w:p>
    <w:p w14:paraId="6A34C23F" w14:textId="77777777" w:rsidR="008505FB" w:rsidRPr="00EB3877" w:rsidRDefault="008505FB" w:rsidP="008505FB">
      <w:pPr>
        <w:pStyle w:val="BulletedList"/>
        <w:spacing w:after="60"/>
      </w:pPr>
      <w:r w:rsidRPr="00EB3877">
        <w:t>Decide what you want the tone of the panel to be: should everyone agree, or should some views conflict?</w:t>
      </w:r>
    </w:p>
    <w:p w14:paraId="050CCF85" w14:textId="08D13B42" w:rsidR="008505FB" w:rsidRPr="00EB3877" w:rsidRDefault="008505FB" w:rsidP="00B7297F">
      <w:pPr>
        <w:pStyle w:val="BulletedList2"/>
        <w:ind w:left="360"/>
      </w:pPr>
      <w:r w:rsidRPr="00EB3877">
        <w:t>A little conflict between panelists is ideal; no conflict</w:t>
      </w:r>
      <w:r w:rsidR="00B7297F">
        <w:br/>
      </w:r>
      <w:r w:rsidRPr="00EB3877">
        <w:t xml:space="preserve"> is boring, and too much conflict is uncomfortable </w:t>
      </w:r>
      <w:r w:rsidR="00B7297F">
        <w:br/>
      </w:r>
      <w:r w:rsidRPr="00EB3877">
        <w:t>to watch.</w:t>
      </w:r>
    </w:p>
    <w:p w14:paraId="5781D29E" w14:textId="77777777" w:rsidR="000634A2" w:rsidRPr="00A101CB" w:rsidRDefault="000634A2" w:rsidP="00AC2B0E">
      <w:pPr>
        <w:pStyle w:val="Heading1"/>
        <w:spacing w:after="60"/>
      </w:pPr>
      <w:r>
        <w:t>Panel Moderation</w:t>
      </w:r>
    </w:p>
    <w:p w14:paraId="2A79E52C" w14:textId="77777777" w:rsidR="000634A2" w:rsidRPr="00B83E42" w:rsidRDefault="000634A2" w:rsidP="00AC2B0E">
      <w:pPr>
        <w:pStyle w:val="Heading2"/>
        <w:spacing w:before="60" w:after="60"/>
      </w:pPr>
      <w:r>
        <w:t>Opening and general best practices</w:t>
      </w:r>
    </w:p>
    <w:p w14:paraId="2159806F" w14:textId="77777777" w:rsidR="000634A2" w:rsidRPr="00EB3877" w:rsidRDefault="000634A2" w:rsidP="001441C5">
      <w:pPr>
        <w:pStyle w:val="BulletedList"/>
      </w:pPr>
      <w:r w:rsidRPr="00EB3877">
        <w:t>Set the tone, agenda, and focus from the beginning. Explain the panel’s purpose and goal. This helps ensure that key points from panelists and questions from the audience focus on the topic at hand.</w:t>
      </w:r>
    </w:p>
    <w:p w14:paraId="01A0E5B0" w14:textId="4E98DAFA" w:rsidR="000634A2" w:rsidRPr="00EB3877" w:rsidRDefault="000634A2" w:rsidP="000634A2">
      <w:pPr>
        <w:pStyle w:val="BulletedList"/>
        <w:spacing w:after="60"/>
      </w:pPr>
      <w:r w:rsidRPr="00EB3877">
        <w:t xml:space="preserve">Do not read long prepared bios of the panelists. Either (a) briefly introduce all panelists or (b) </w:t>
      </w:r>
      <w:r w:rsidR="004C3831">
        <w:br/>
      </w:r>
      <w:r w:rsidRPr="00EB3877">
        <w:t>invite panelist</w:t>
      </w:r>
      <w:r w:rsidR="00AD1E78">
        <w:t>s</w:t>
      </w:r>
      <w:r w:rsidRPr="00EB3877">
        <w:t xml:space="preserve"> to introduce themselves.</w:t>
      </w:r>
    </w:p>
    <w:p w14:paraId="14984FBB" w14:textId="78EDF2A1" w:rsidR="000634A2" w:rsidRPr="00832192" w:rsidRDefault="000634A2" w:rsidP="007D6ED8">
      <w:pPr>
        <w:pStyle w:val="BulletedList2"/>
        <w:ind w:left="360"/>
        <w:rPr>
          <w:rFonts w:ascii="Lato Italic" w:hAnsi="Lato Italic"/>
        </w:rPr>
      </w:pPr>
      <w:r w:rsidRPr="00832192">
        <w:rPr>
          <w:rFonts w:ascii="Lato Italic" w:hAnsi="Lato Italic"/>
        </w:rPr>
        <w:t>Keep the introductions short; 1–2 sentences each.</w:t>
      </w:r>
    </w:p>
    <w:p w14:paraId="323774A7" w14:textId="103EA6FC" w:rsidR="000634A2" w:rsidRPr="00EB3877" w:rsidRDefault="000634A2" w:rsidP="001441C5">
      <w:pPr>
        <w:pStyle w:val="BulletedList"/>
      </w:pPr>
      <w:r w:rsidRPr="00EB3877">
        <w:t xml:space="preserve">Try to convey excitement, energy, and an </w:t>
      </w:r>
      <w:r w:rsidR="004C3831">
        <w:br/>
      </w:r>
      <w:r w:rsidRPr="00EB3877">
        <w:t xml:space="preserve">eagerness to learn. Such a mood is infectious </w:t>
      </w:r>
      <w:r w:rsidR="004C3831">
        <w:br/>
      </w:r>
      <w:r w:rsidRPr="00EB3877">
        <w:t xml:space="preserve">and will keep the audience more engaged than </w:t>
      </w:r>
      <w:r w:rsidR="004C3831">
        <w:br/>
      </w:r>
      <w:r w:rsidRPr="00EB3877">
        <w:t>a more laid-back attitude.</w:t>
      </w:r>
    </w:p>
    <w:p w14:paraId="14830718" w14:textId="591582F5" w:rsidR="000634A2" w:rsidRPr="00EB3877" w:rsidRDefault="000634A2" w:rsidP="001441C5">
      <w:pPr>
        <w:pStyle w:val="BulletedList"/>
      </w:pPr>
      <w:r w:rsidRPr="00EB3877">
        <w:t xml:space="preserve">Recognize the balance of evidence and data </w:t>
      </w:r>
      <w:r w:rsidR="004C3831">
        <w:br/>
      </w:r>
      <w:r w:rsidRPr="00EB3877">
        <w:t>versus opinion.</w:t>
      </w:r>
    </w:p>
    <w:p w14:paraId="01B3EC71" w14:textId="294DDE8D" w:rsidR="000634A2" w:rsidRPr="00EB3877" w:rsidRDefault="000634A2" w:rsidP="000634A2">
      <w:pPr>
        <w:pStyle w:val="BulletedList"/>
        <w:spacing w:after="60"/>
      </w:pPr>
      <w:r w:rsidRPr="00EB3877">
        <w:t xml:space="preserve">Understand whether and how you will fact-check </w:t>
      </w:r>
      <w:r w:rsidR="004C3831">
        <w:br/>
      </w:r>
      <w:r w:rsidRPr="00EB3877">
        <w:t>in real time.</w:t>
      </w:r>
    </w:p>
    <w:p w14:paraId="6E82562B" w14:textId="4EBD5837" w:rsidR="000634A2" w:rsidRPr="00832192" w:rsidRDefault="000634A2" w:rsidP="00B7297F">
      <w:pPr>
        <w:pStyle w:val="BulletedList2"/>
        <w:ind w:left="360"/>
        <w:rPr>
          <w:rFonts w:ascii="Lato Italic" w:hAnsi="Lato Italic"/>
        </w:rPr>
      </w:pPr>
      <w:r w:rsidRPr="00832192">
        <w:rPr>
          <w:rFonts w:ascii="Lato Italic" w:hAnsi="Lato Italic"/>
        </w:rPr>
        <w:t xml:space="preserve">Be prepared to synthesize the information or </w:t>
      </w:r>
      <w:r w:rsidR="00B7297F">
        <w:rPr>
          <w:rFonts w:ascii="Lato Italic" w:hAnsi="Lato Italic"/>
        </w:rPr>
        <w:br/>
      </w:r>
      <w:r w:rsidRPr="00832192">
        <w:rPr>
          <w:rFonts w:ascii="Lato Italic" w:hAnsi="Lato Italic"/>
        </w:rPr>
        <w:t>the debate.</w:t>
      </w:r>
    </w:p>
    <w:p w14:paraId="1930B124" w14:textId="77777777" w:rsidR="000634A2" w:rsidRPr="00EB3877" w:rsidRDefault="000634A2" w:rsidP="00AC2B0E">
      <w:pPr>
        <w:pStyle w:val="BulletedList"/>
        <w:spacing w:after="360"/>
      </w:pPr>
      <w:r w:rsidRPr="00EB3877">
        <w:t>Start on time (even if all the panelists are not there), and end on time (even if some audience members’ questions are not answered).</w:t>
      </w:r>
    </w:p>
    <w:p w14:paraId="7C086819" w14:textId="0438EAEB" w:rsidR="00BA6D4C" w:rsidRDefault="000634A2" w:rsidP="00AC2B0E">
      <w:pPr>
        <w:pStyle w:val="Heading2"/>
        <w:spacing w:after="60"/>
      </w:pPr>
      <w:r>
        <w:lastRenderedPageBreak/>
        <w:t>Managing the discussion</w:t>
      </w:r>
    </w:p>
    <w:p w14:paraId="6B775872" w14:textId="77777777" w:rsidR="009705A2" w:rsidRPr="00584610" w:rsidRDefault="009705A2" w:rsidP="009705A2">
      <w:pPr>
        <w:pStyle w:val="BulletedList"/>
      </w:pPr>
      <w:r w:rsidRPr="00584610">
        <w:t>Guide the conversation or debate based on what was agreed on in the prep call.</w:t>
      </w:r>
    </w:p>
    <w:p w14:paraId="5C88F051" w14:textId="77777777" w:rsidR="009705A2" w:rsidRDefault="009705A2" w:rsidP="009705A2">
      <w:pPr>
        <w:pStyle w:val="BulletedList"/>
      </w:pPr>
      <w:r>
        <w:t>Avoid the “march down the road”—asking each panelist a question in turn. Instead, ask one panelist a question and then ask the other panelists to respond and react.</w:t>
      </w:r>
    </w:p>
    <w:p w14:paraId="1DDACE45" w14:textId="77777777" w:rsidR="00BA6D4C" w:rsidRPr="00EB3877" w:rsidRDefault="00BA6D4C" w:rsidP="001441C5">
      <w:pPr>
        <w:pStyle w:val="BulletedList"/>
      </w:pPr>
      <w:r w:rsidRPr="00EB3877">
        <w:rPr>
          <w:rFonts w:cs="Calibri"/>
        </w:rPr>
        <w:t>Ask leading, short questions that focus on the “why” and “how.”</w:t>
      </w:r>
    </w:p>
    <w:p w14:paraId="6E27F42C" w14:textId="77777777" w:rsidR="00BA6D4C" w:rsidRPr="00EB3877" w:rsidRDefault="00BA6D4C" w:rsidP="001441C5">
      <w:pPr>
        <w:pStyle w:val="BulletedList"/>
        <w:spacing w:after="60"/>
      </w:pPr>
      <w:r w:rsidRPr="00EB3877">
        <w:rPr>
          <w:rFonts w:cs="Calibri"/>
        </w:rPr>
        <w:t>Keep a clock in your head: 2–3 minutes per answer is probably sufficient.</w:t>
      </w:r>
    </w:p>
    <w:p w14:paraId="0DCF244A" w14:textId="77777777" w:rsidR="00B83E42" w:rsidRPr="00D00B18" w:rsidRDefault="00BA6D4C" w:rsidP="00B7297F">
      <w:pPr>
        <w:pStyle w:val="BulletedList2"/>
        <w:ind w:left="360"/>
      </w:pPr>
      <w:r w:rsidRPr="00EB3877">
        <w:t>Don’t be afraid to cut off someone who is rambling.</w:t>
      </w:r>
    </w:p>
    <w:p w14:paraId="25100FA2" w14:textId="7722F1B7" w:rsidR="00D00B18" w:rsidRPr="008074F9" w:rsidRDefault="00D00B18">
      <w:pPr>
        <w:pStyle w:val="BulletedList"/>
        <w:spacing w:after="60"/>
      </w:pPr>
      <w:r w:rsidRPr="008074F9">
        <w:t>Manage disagreements between panelists</w:t>
      </w:r>
      <w:r w:rsidR="00AD1E78">
        <w:t>.</w:t>
      </w:r>
    </w:p>
    <w:p w14:paraId="2770F179" w14:textId="12B938C0" w:rsidR="008074F9" w:rsidRPr="008074F9" w:rsidRDefault="00D00B18" w:rsidP="00B7297F">
      <w:pPr>
        <w:pStyle w:val="BulletedList2"/>
        <w:ind w:left="360"/>
      </w:pPr>
      <w:r w:rsidRPr="008074F9">
        <w:t>Highlight the diversity of perspectives and encourage thoughtful engagement of different viewpoints, but push participants to ground their positions in facts and evidence whenever possible.</w:t>
      </w:r>
    </w:p>
    <w:p w14:paraId="1B4A3611" w14:textId="77777777" w:rsidR="00D00B18" w:rsidRPr="008074F9" w:rsidRDefault="00D00B18" w:rsidP="00B7297F">
      <w:pPr>
        <w:pStyle w:val="BulletedList2"/>
        <w:ind w:left="360"/>
      </w:pPr>
      <w:r w:rsidRPr="008074F9">
        <w:t>If all panelists are likely to say the same thing, start with a broad question, let one person answer it, then ask a more targeted follow-up to the other panelists.</w:t>
      </w:r>
    </w:p>
    <w:p w14:paraId="67FE625A" w14:textId="7531E58A" w:rsidR="00D00B18" w:rsidRPr="008074F9" w:rsidRDefault="00D00B18">
      <w:pPr>
        <w:pStyle w:val="BulletedList2"/>
        <w:ind w:left="360"/>
      </w:pPr>
      <w:r w:rsidRPr="008074F9">
        <w:t>Know when to listen versus when to interrupt.</w:t>
      </w:r>
    </w:p>
    <w:p w14:paraId="5EAFD85D" w14:textId="77777777" w:rsidR="00BA6D4C" w:rsidRPr="00EB3877" w:rsidRDefault="00BA6D4C" w:rsidP="001441C5">
      <w:pPr>
        <w:pStyle w:val="BulletedList"/>
        <w:spacing w:after="60"/>
      </w:pPr>
      <w:r w:rsidRPr="00EB3877">
        <w:rPr>
          <w:rFonts w:cs="Calibri"/>
        </w:rPr>
        <w:t>Ask leading, short questions that focus on the “why” and “how.”</w:t>
      </w:r>
    </w:p>
    <w:p w14:paraId="234F632E" w14:textId="7AB29ED8" w:rsidR="005634C7" w:rsidRPr="008074F9" w:rsidRDefault="00EB3877" w:rsidP="00B7297F">
      <w:pPr>
        <w:pStyle w:val="BulletedList2"/>
        <w:ind w:left="360"/>
      </w:pPr>
      <w:r w:rsidRPr="00EB3877">
        <w:t>Don’t be afraid to cut off someone who is rambling.</w:t>
      </w:r>
    </w:p>
    <w:p w14:paraId="379C8E4A" w14:textId="1E699E16" w:rsidR="00075EEB" w:rsidRDefault="00EB3877">
      <w:pPr>
        <w:pStyle w:val="BulletedList"/>
        <w:spacing w:after="60"/>
      </w:pPr>
      <w:r w:rsidRPr="00EB3877">
        <w:t>Balance the amount of air time for each panelist.</w:t>
      </w:r>
    </w:p>
    <w:p w14:paraId="0C0B77AA" w14:textId="77777777" w:rsidR="005634C7" w:rsidRPr="005634C7" w:rsidRDefault="005634C7" w:rsidP="00B7297F">
      <w:pPr>
        <w:pStyle w:val="BulletedList2"/>
        <w:ind w:left="360"/>
      </w:pPr>
      <w:r w:rsidRPr="005634C7">
        <w:t>Draw out quieter panelists.</w:t>
      </w:r>
    </w:p>
    <w:p w14:paraId="6F740D83" w14:textId="20732217" w:rsidR="00945831" w:rsidRDefault="005634C7" w:rsidP="00B7297F">
      <w:pPr>
        <w:pStyle w:val="BulletedList2"/>
        <w:ind w:left="360"/>
      </w:pPr>
      <w:r w:rsidRPr="005634C7">
        <w:t xml:space="preserve">If panelists have different backgrounds and one hasn’t spoken much, it’s helpful to ask open-ended questions inviting </w:t>
      </w:r>
      <w:r w:rsidR="00AD1E78">
        <w:t xml:space="preserve">that panelist </w:t>
      </w:r>
      <w:r w:rsidRPr="005634C7">
        <w:t xml:space="preserve">to raise whatever ideas </w:t>
      </w:r>
      <w:r w:rsidR="00AD1E78">
        <w:t xml:space="preserve">he or she </w:t>
      </w:r>
      <w:r w:rsidRPr="005634C7">
        <w:t>want</w:t>
      </w:r>
      <w:r w:rsidR="00AD1E78">
        <w:t>s.</w:t>
      </w:r>
    </w:p>
    <w:p w14:paraId="5915C51A" w14:textId="77777777" w:rsidR="005634C7" w:rsidRPr="005634C7" w:rsidRDefault="005634C7" w:rsidP="00AC2B0E">
      <w:pPr>
        <w:pStyle w:val="BulletedList2"/>
        <w:spacing w:before="240"/>
        <w:ind w:left="360"/>
      </w:pPr>
      <w:r w:rsidRPr="005634C7">
        <w:t>Use follow-up questions: “Hey, Bill, you also worked on this topic. What was your experience?”</w:t>
      </w:r>
    </w:p>
    <w:p w14:paraId="33376C75" w14:textId="757B466C" w:rsidR="005634C7" w:rsidRPr="005634C7" w:rsidRDefault="005634C7" w:rsidP="00B7297F">
      <w:pPr>
        <w:pStyle w:val="BulletedList2"/>
        <w:ind w:left="360"/>
      </w:pPr>
      <w:r w:rsidRPr="005634C7">
        <w:t xml:space="preserve">Watch for body language </w:t>
      </w:r>
      <w:r w:rsidR="00AD1E78">
        <w:t>of</w:t>
      </w:r>
      <w:r w:rsidRPr="005634C7">
        <w:t xml:space="preserve"> someone who may want to weigh in: nodding the head, gesturing with the hands, or making eye contact, for example.</w:t>
      </w:r>
    </w:p>
    <w:p w14:paraId="68C81156" w14:textId="138A4F65" w:rsidR="009705A2" w:rsidRPr="008074F9" w:rsidRDefault="005634C7" w:rsidP="00B7297F">
      <w:pPr>
        <w:pStyle w:val="BulletedList2"/>
        <w:ind w:left="360"/>
      </w:pPr>
      <w:r w:rsidRPr="005634C7">
        <w:t xml:space="preserve">Balance open questions for all panelists </w:t>
      </w:r>
      <w:r w:rsidR="00AD1E78">
        <w:t xml:space="preserve">with </w:t>
      </w:r>
      <w:r w:rsidRPr="005634C7">
        <w:t>questions</w:t>
      </w:r>
      <w:r w:rsidR="008074F9">
        <w:t xml:space="preserve"> directed to specific panelists.</w:t>
      </w:r>
    </w:p>
    <w:p w14:paraId="169A2EBA" w14:textId="77777777" w:rsidR="00B7297F" w:rsidRDefault="00B7297F" w:rsidP="00AC2B0E">
      <w:pPr>
        <w:pStyle w:val="BulletedList"/>
        <w:numPr>
          <w:ilvl w:val="0"/>
          <w:numId w:val="0"/>
        </w:numPr>
        <w:ind w:left="187"/>
        <w:rPr>
          <w:rFonts w:cs="Calibri"/>
        </w:rPr>
      </w:pPr>
    </w:p>
    <w:p w14:paraId="3DAD1AE9" w14:textId="77777777" w:rsidR="00B7297F" w:rsidRDefault="00B7297F" w:rsidP="00AC2B0E">
      <w:pPr>
        <w:pStyle w:val="BulletedList"/>
        <w:numPr>
          <w:ilvl w:val="0"/>
          <w:numId w:val="0"/>
        </w:numPr>
        <w:ind w:left="374"/>
      </w:pPr>
    </w:p>
    <w:p w14:paraId="5437AB8E" w14:textId="77777777" w:rsidR="00B7297F" w:rsidRPr="005634C7" w:rsidRDefault="00B7297F" w:rsidP="00AC2B0E">
      <w:pPr>
        <w:pStyle w:val="BulletedList"/>
        <w:spacing w:after="60"/>
      </w:pPr>
      <w:r w:rsidRPr="00424A45">
        <w:lastRenderedPageBreak/>
        <w:t>Monitor the flow</w:t>
      </w:r>
      <w:r w:rsidRPr="005634C7">
        <w:t xml:space="preserve"> and timing of the event; know when to turn to </w:t>
      </w:r>
      <w:r>
        <w:t xml:space="preserve">the </w:t>
      </w:r>
      <w:r w:rsidRPr="005634C7">
        <w:t xml:space="preserve">audience </w:t>
      </w:r>
      <w:r>
        <w:t>discussion.</w:t>
      </w:r>
    </w:p>
    <w:p w14:paraId="7D3BA156" w14:textId="19E50BA7" w:rsidR="005634C7" w:rsidRDefault="005634C7" w:rsidP="00B7297F">
      <w:pPr>
        <w:pStyle w:val="BulletedList2"/>
        <w:ind w:left="360"/>
      </w:pPr>
      <w:r w:rsidRPr="005634C7">
        <w:t xml:space="preserve">If one speaker goes long, it's unfair to take the time from the other presenters. Plan ahead about where it is safest to cut (reduce the </w:t>
      </w:r>
      <w:r w:rsidR="00832192">
        <w:t>question and answer period</w:t>
      </w:r>
      <w:r w:rsidRPr="005634C7">
        <w:t>, trim a topic of full-panel discussion, etc.)</w:t>
      </w:r>
    </w:p>
    <w:p w14:paraId="301192E5" w14:textId="405CF548" w:rsidR="0056693D" w:rsidRDefault="00B1658D" w:rsidP="00AC2B0E">
      <w:pPr>
        <w:pStyle w:val="Heading2"/>
        <w:spacing w:before="360" w:after="60"/>
      </w:pPr>
      <w:r>
        <w:t>Wrapping u</w:t>
      </w:r>
      <w:r w:rsidR="0056693D">
        <w:t>p</w:t>
      </w:r>
    </w:p>
    <w:p w14:paraId="1DB4D9A7" w14:textId="77777777" w:rsidR="0056693D" w:rsidRDefault="0056693D" w:rsidP="001441C5">
      <w:pPr>
        <w:pStyle w:val="BulletedList"/>
      </w:pPr>
      <w:r>
        <w:t>Use the final moments to summarize and reflect to the main points.</w:t>
      </w:r>
    </w:p>
    <w:p w14:paraId="3E0E9464" w14:textId="1F0559BD" w:rsidR="0056693D" w:rsidRDefault="0056693D" w:rsidP="001441C5">
      <w:pPr>
        <w:pStyle w:val="BulletedList"/>
      </w:pPr>
      <w:r>
        <w:t xml:space="preserve">Let the audience know as you near the end of the panel so people are prepared for the discussion </w:t>
      </w:r>
      <w:r w:rsidR="00B7297F">
        <w:br/>
      </w:r>
      <w:r>
        <w:t>to end.</w:t>
      </w:r>
    </w:p>
    <w:p w14:paraId="1ADFFB35" w14:textId="3BD1B5A1" w:rsidR="0056693D" w:rsidRDefault="0056693D" w:rsidP="001441C5">
      <w:pPr>
        <w:pStyle w:val="BulletedList"/>
      </w:pPr>
      <w:r>
        <w:t>Thank panelists for their time and input.</w:t>
      </w:r>
    </w:p>
    <w:p w14:paraId="4F994C0A" w14:textId="017A57C0" w:rsidR="0056693D" w:rsidRDefault="00945831" w:rsidP="00AC2B0E">
      <w:pPr>
        <w:pStyle w:val="Heading1"/>
        <w:spacing w:before="0" w:after="60"/>
      </w:pPr>
      <w:r>
        <w:br w:type="column"/>
      </w:r>
      <w:r w:rsidR="0056693D">
        <w:lastRenderedPageBreak/>
        <w:t>Question and Answer Period</w:t>
      </w:r>
    </w:p>
    <w:p w14:paraId="5E202E19" w14:textId="77777777" w:rsidR="0056693D" w:rsidRPr="0056693D" w:rsidRDefault="0056693D" w:rsidP="00BF4F08">
      <w:pPr>
        <w:pStyle w:val="BulletedList"/>
      </w:pPr>
      <w:r w:rsidRPr="0056693D">
        <w:t>Make sure you prepare questions in case the audience does not have any.</w:t>
      </w:r>
    </w:p>
    <w:p w14:paraId="4816C272" w14:textId="2B5F9021" w:rsidR="0056693D" w:rsidRPr="0056693D" w:rsidRDefault="0056693D" w:rsidP="00AC2B0E">
      <w:pPr>
        <w:pStyle w:val="BulletedList2"/>
        <w:ind w:left="360"/>
      </w:pPr>
      <w:r w:rsidRPr="0056693D">
        <w:t xml:space="preserve">Share your questions with panelists so they </w:t>
      </w:r>
      <w:r w:rsidR="004C3831">
        <w:br/>
      </w:r>
      <w:r w:rsidRPr="0056693D">
        <w:t>can prepare.</w:t>
      </w:r>
    </w:p>
    <w:p w14:paraId="4021428E" w14:textId="02E5260A" w:rsidR="0056693D" w:rsidRPr="0056693D" w:rsidRDefault="0056693D" w:rsidP="00BF4F08">
      <w:pPr>
        <w:pStyle w:val="BulletedList"/>
      </w:pPr>
      <w:r w:rsidRPr="0056693D">
        <w:t xml:space="preserve">Written questions from the audience (physical or online) may allow you to edit or reframe </w:t>
      </w:r>
      <w:r>
        <w:br/>
      </w:r>
      <w:r w:rsidRPr="0056693D">
        <w:t>the question.</w:t>
      </w:r>
    </w:p>
    <w:p w14:paraId="40A52550" w14:textId="7330A3F2" w:rsidR="0056693D" w:rsidRPr="0056693D" w:rsidRDefault="0056693D" w:rsidP="00BF4F08">
      <w:pPr>
        <w:pStyle w:val="BulletedList"/>
      </w:pPr>
      <w:r w:rsidRPr="0056693D">
        <w:t>Feel free to move back and forth between audience questions and moderator questions.</w:t>
      </w:r>
    </w:p>
    <w:p w14:paraId="2EA1865D" w14:textId="6BF4599A" w:rsidR="0056693D" w:rsidRPr="0056693D" w:rsidRDefault="0056693D" w:rsidP="00BF4F08">
      <w:pPr>
        <w:pStyle w:val="BulletedList"/>
      </w:pPr>
      <w:r w:rsidRPr="0056693D">
        <w:t>Ask audience members to identify themselves and ask a question, not make a (rambling) statement; feel free to cut them off if they are making a statement or their question takes too long.</w:t>
      </w:r>
    </w:p>
    <w:p w14:paraId="56C78AB6" w14:textId="6C6527CA" w:rsidR="0056693D" w:rsidRPr="0056693D" w:rsidRDefault="0056693D" w:rsidP="00BF4F08">
      <w:pPr>
        <w:pStyle w:val="BulletedList"/>
      </w:pPr>
      <w:r w:rsidRPr="0056693D">
        <w:t>If you can, know which audience members to avoid.</w:t>
      </w:r>
    </w:p>
    <w:sectPr w:rsidR="0056693D" w:rsidRPr="0056693D" w:rsidSect="00B1658D">
      <w:endnotePr>
        <w:numFmt w:val="decimal"/>
      </w:endnotePr>
      <w:type w:val="continuous"/>
      <w:pgSz w:w="12240" w:h="15840"/>
      <w:pgMar w:top="1440" w:right="1080" w:bottom="1080" w:left="1080" w:header="720" w:footer="720" w:gutter="0"/>
      <w:cols w:num="2" w:space="36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5CD4" w14:textId="77777777" w:rsidR="003B1A7F" w:rsidRPr="001D19F4" w:rsidRDefault="003B1A7F" w:rsidP="006C40CD">
      <w:pPr>
        <w:pStyle w:val="Footer"/>
      </w:pPr>
    </w:p>
  </w:endnote>
  <w:endnote w:type="continuationSeparator" w:id="0">
    <w:p w14:paraId="6D738669" w14:textId="77777777" w:rsidR="003B1A7F" w:rsidRPr="001D19F4" w:rsidRDefault="003B1A7F" w:rsidP="006C40CD">
      <w:pPr>
        <w:pStyle w:val="Footer"/>
      </w:pPr>
    </w:p>
  </w:endnote>
  <w:endnote w:type="continuationNotice" w:id="1">
    <w:p w14:paraId="6712A3C2" w14:textId="77777777" w:rsidR="003B1A7F" w:rsidRPr="00687404" w:rsidRDefault="003B1A7F">
      <w:pPr>
        <w:spacing w:after="0"/>
        <w:rPr>
          <w:sz w:val="1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ato Medium">
    <w:panose1 w:val="020F0602020204030203"/>
    <w:charset w:val="00"/>
    <w:family w:val="swiss"/>
    <w:pitch w:val="variable"/>
    <w:sig w:usb0="E10002FF" w:usb1="5000ECFF" w:usb2="00000009" w:usb3="00000000" w:csb0="0000019F" w:csb1="00000000"/>
  </w:font>
  <w:font w:name="Lato">
    <w:panose1 w:val="020F0502020204030203"/>
    <w:charset w:val="00"/>
    <w:family w:val="swiss"/>
    <w:pitch w:val="variable"/>
    <w:sig w:usb0="E10002FF" w:usb1="5000ECFF" w:usb2="00000009" w:usb3="00000000" w:csb0="0000019F" w:csb1="00000000"/>
  </w:font>
  <w:font w:name="Lato Regular">
    <w:charset w:val="00"/>
    <w:family w:val="swiss"/>
    <w:pitch w:val="variable"/>
    <w:sig w:usb0="E10002FF" w:usb1="5000E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Lato Bold">
    <w:charset w:val="00"/>
    <w:family w:val="auto"/>
    <w:pitch w:val="variable"/>
    <w:sig w:usb0="A00000AF" w:usb1="5000604B" w:usb2="00000000" w:usb3="00000000" w:csb0="00000093"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00"/>
    <w:family w:val="swiss"/>
    <w:pitch w:val="variable"/>
    <w:sig w:usb0="80000267" w:usb1="00000000" w:usb2="00000000" w:usb3="00000000" w:csb0="000001F7" w:csb1="00000000"/>
  </w:font>
  <w:font w:name="ＭＳ 明朝">
    <w:charset w:val="80"/>
    <w:family w:val="roman"/>
    <w:pitch w:val="fixed"/>
    <w:sig w:usb0="E00002FF" w:usb1="6AC7FDFB" w:usb2="08000012" w:usb3="00000000" w:csb0="0002009F" w:csb1="00000000"/>
  </w:font>
  <w:font w:name="Lato Light">
    <w:panose1 w:val="020F0402020204030203"/>
    <w:charset w:val="00"/>
    <w:family w:val="swiss"/>
    <w:pitch w:val="variable"/>
    <w:sig w:usb0="E10002FF" w:usb1="5000ECFF" w:usb2="00000009" w:usb3="00000000" w:csb0="0000019F" w:csb1="00000000"/>
  </w:font>
  <w:font w:name="ＭＳ ゴシック">
    <w:charset w:val="80"/>
    <w:family w:val="swiss"/>
    <w:pitch w:val="fixed"/>
    <w:sig w:usb0="E00002FF" w:usb1="6AC7FDFB" w:usb2="08000012" w:usb3="00000000" w:csb0="0002009F" w:csb1="00000000"/>
  </w:font>
  <w:font w:name="Lato Black">
    <w:panose1 w:val="020F0A02020204030203"/>
    <w:charset w:val="00"/>
    <w:family w:val="swiss"/>
    <w:pitch w:val="variable"/>
    <w:sig w:usb0="A00000AF" w:usb1="5000604B" w:usb2="00000000" w:usb3="00000000" w:csb0="00000093" w:csb1="00000000"/>
  </w:font>
  <w:font w:name="Lato Italic">
    <w:charset w:val="00"/>
    <w:family w:val="swiss"/>
    <w:pitch w:val="variable"/>
    <w:sig w:usb0="E10002FF"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A6BCF" w14:textId="7FB6B4CB" w:rsidR="00B1658D" w:rsidRDefault="003B1A7F" w:rsidP="00B1658D">
    <w:pPr>
      <w:pStyle w:val="Footer"/>
      <w:tabs>
        <w:tab w:val="right" w:pos="10080"/>
      </w:tabs>
    </w:pPr>
    <w:sdt>
      <w:sdtPr>
        <w:id w:val="-1508666029"/>
        <w:docPartObj>
          <w:docPartGallery w:val="Page Numbers (Bottom of Page)"/>
          <w:docPartUnique/>
        </w:docPartObj>
      </w:sdtPr>
      <w:sdtEndPr>
        <w:rPr>
          <w:noProof/>
        </w:rPr>
      </w:sdtEndPr>
      <w:sdtContent>
        <w:r w:rsidR="00B1658D">
          <w:fldChar w:fldCharType="begin"/>
        </w:r>
        <w:r w:rsidR="00B1658D">
          <w:instrText xml:space="preserve"> PAGE   \* MERGEFORMAT </w:instrText>
        </w:r>
        <w:r w:rsidR="00B1658D">
          <w:fldChar w:fldCharType="separate"/>
        </w:r>
        <w:r w:rsidR="00AC2B0E">
          <w:rPr>
            <w:noProof/>
          </w:rPr>
          <w:t>2</w:t>
        </w:r>
        <w:r w:rsidR="00B1658D">
          <w:rPr>
            <w:noProof/>
          </w:rPr>
          <w:fldChar w:fldCharType="end"/>
        </w:r>
        <w:r w:rsidR="00B1658D">
          <w:rPr>
            <w:noProof/>
          </w:rPr>
          <w:tab/>
        </w:r>
        <w:hyperlink r:id="rId1" w:history="1">
          <w:r w:rsidR="00B1658D" w:rsidRPr="00B1658D">
            <w:rPr>
              <w:rStyle w:val="Hyperlink"/>
              <w:color w:val="1696D2" w:themeColor="accent1"/>
            </w:rPr>
            <w:t>www.urban.org</w:t>
          </w:r>
        </w:hyperlink>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ABEC7" w14:textId="5EA6CC40" w:rsidR="00B1658D" w:rsidRDefault="003B1A7F" w:rsidP="00B1658D">
    <w:pPr>
      <w:pStyle w:val="Footer"/>
      <w:tabs>
        <w:tab w:val="right" w:pos="10080"/>
      </w:tabs>
    </w:pPr>
    <w:hyperlink r:id="rId1" w:history="1">
      <w:r w:rsidR="00B1658D" w:rsidRPr="00B1658D">
        <w:rPr>
          <w:rStyle w:val="Hyperlink"/>
          <w:color w:val="1696D2" w:themeColor="accent1"/>
        </w:rPr>
        <w:t>www.urban.org</w:t>
      </w:r>
    </w:hyperlink>
    <w:r w:rsidR="00B1658D">
      <w:tab/>
    </w:r>
    <w:sdt>
      <w:sdtPr>
        <w:id w:val="1474943726"/>
        <w:docPartObj>
          <w:docPartGallery w:val="Page Numbers (Bottom of Page)"/>
          <w:docPartUnique/>
        </w:docPartObj>
      </w:sdtPr>
      <w:sdtEndPr>
        <w:rPr>
          <w:noProof/>
        </w:rPr>
      </w:sdtEndPr>
      <w:sdtContent>
        <w:r w:rsidR="00B1658D">
          <w:fldChar w:fldCharType="begin"/>
        </w:r>
        <w:r w:rsidR="00B1658D">
          <w:instrText xml:space="preserve"> PAGE   \* MERGEFORMAT </w:instrText>
        </w:r>
        <w:r w:rsidR="00B1658D">
          <w:fldChar w:fldCharType="separate"/>
        </w:r>
        <w:r w:rsidR="00AC2B0E">
          <w:rPr>
            <w:noProof/>
          </w:rPr>
          <w:t>3</w:t>
        </w:r>
        <w:r w:rsidR="00B1658D">
          <w:rPr>
            <w:noProof/>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E06C5" w14:textId="77777777" w:rsidR="003B1A7F" w:rsidRDefault="003B1A7F" w:rsidP="00AE441D">
      <w:pPr>
        <w:spacing w:after="0"/>
      </w:pPr>
      <w:r>
        <w:separator/>
      </w:r>
    </w:p>
  </w:footnote>
  <w:footnote w:type="continuationSeparator" w:id="0">
    <w:p w14:paraId="62BB6023" w14:textId="77777777" w:rsidR="003B1A7F" w:rsidRDefault="003B1A7F" w:rsidP="00AE441D">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237EA"/>
    <w:multiLevelType w:val="multilevel"/>
    <w:tmpl w:val="F3D03122"/>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
    <w:nsid w:val="0BD234F4"/>
    <w:multiLevelType w:val="hybridMultilevel"/>
    <w:tmpl w:val="F162F7C8"/>
    <w:lvl w:ilvl="0" w:tplc="4928DC32">
      <w:start w:val="1"/>
      <w:numFmt w:val="bullet"/>
      <w:pStyle w:val="BulletedList"/>
      <w:lvlText w:val=""/>
      <w:lvlJc w:val="left"/>
      <w:pPr>
        <w:ind w:left="720" w:hanging="360"/>
      </w:pPr>
      <w:rPr>
        <w:rFonts w:ascii="Wingdings" w:hAnsi="Wingdings" w:hint="default"/>
        <w:b w:val="0"/>
        <w:bCs w:val="0"/>
        <w:i w:val="0"/>
        <w:iCs w:val="0"/>
        <w:color w:val="1696D2" w:themeColor="accent1"/>
        <w:position w:val="4"/>
        <w:sz w:val="12"/>
        <w:szCs w:val="1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EE21DF"/>
    <w:multiLevelType w:val="hybridMultilevel"/>
    <w:tmpl w:val="4F90A3DC"/>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F4B9A"/>
    <w:multiLevelType w:val="hybridMultilevel"/>
    <w:tmpl w:val="11983B1A"/>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8071A2"/>
    <w:multiLevelType w:val="multilevel"/>
    <w:tmpl w:val="6F883BDC"/>
    <w:lvl w:ilvl="0">
      <w:start w:val="1"/>
      <w:numFmt w:val="bullet"/>
      <w:lvlText w:val="»"/>
      <w:lvlJc w:val="left"/>
      <w:pPr>
        <w:ind w:left="540" w:hanging="360"/>
      </w:pPr>
      <w:rPr>
        <w:rFonts w:ascii="Lato Medium" w:hAnsi="Lato Medium" w:cs="Times New Roman" w:hint="default"/>
        <w:b w:val="0"/>
        <w:bCs w:val="0"/>
        <w:i w:val="0"/>
        <w:iCs w:val="0"/>
        <w:color w:val="000000" w:themeColor="text1"/>
        <w:position w:val="2"/>
        <w:sz w:val="22"/>
        <w:szCs w:val="22"/>
      </w:rPr>
    </w:lvl>
    <w:lvl w:ilvl="1">
      <w:start w:val="1"/>
      <w:numFmt w:val="bullet"/>
      <w:lvlText w:val="»"/>
      <w:lvlJc w:val="left"/>
      <w:pPr>
        <w:ind w:left="180" w:hanging="360"/>
      </w:pPr>
      <w:rPr>
        <w:rFonts w:ascii="Lato Medium" w:hAnsi="Lato Medium" w:cs="Times New Roman" w:hint="default"/>
        <w:b w:val="0"/>
        <w:bCs w:val="0"/>
        <w:i w:val="0"/>
        <w:iCs w:val="0"/>
        <w:color w:val="FCB918"/>
        <w:position w:val="2"/>
        <w:sz w:val="22"/>
        <w:szCs w:val="22"/>
      </w:rPr>
    </w:lvl>
    <w:lvl w:ilvl="2">
      <w:start w:val="1"/>
      <w:numFmt w:val="bullet"/>
      <w:lvlText w:val=""/>
      <w:lvlJc w:val="left"/>
      <w:pPr>
        <w:ind w:left="900" w:hanging="360"/>
      </w:pPr>
      <w:rPr>
        <w:rFonts w:ascii="Wingdings" w:hAnsi="Wingdings" w:hint="default"/>
      </w:rPr>
    </w:lvl>
    <w:lvl w:ilvl="3">
      <w:start w:val="1"/>
      <w:numFmt w:val="bullet"/>
      <w:lvlText w:val=""/>
      <w:lvlJc w:val="left"/>
      <w:pPr>
        <w:ind w:left="1620" w:hanging="360"/>
      </w:pPr>
      <w:rPr>
        <w:rFonts w:ascii="Symbol" w:hAnsi="Symbol" w:hint="default"/>
      </w:rPr>
    </w:lvl>
    <w:lvl w:ilvl="4">
      <w:start w:val="1"/>
      <w:numFmt w:val="bullet"/>
      <w:lvlText w:val="o"/>
      <w:lvlJc w:val="left"/>
      <w:pPr>
        <w:ind w:left="2340" w:hanging="360"/>
      </w:pPr>
      <w:rPr>
        <w:rFonts w:ascii="Courier New" w:hAnsi="Courier New" w:hint="default"/>
      </w:rPr>
    </w:lvl>
    <w:lvl w:ilvl="5">
      <w:start w:val="1"/>
      <w:numFmt w:val="bullet"/>
      <w:lvlText w:val=""/>
      <w:lvlJc w:val="left"/>
      <w:pPr>
        <w:ind w:left="3060" w:hanging="360"/>
      </w:pPr>
      <w:rPr>
        <w:rFonts w:ascii="Wingdings" w:hAnsi="Wingdings" w:hint="default"/>
      </w:rPr>
    </w:lvl>
    <w:lvl w:ilvl="6">
      <w:start w:val="1"/>
      <w:numFmt w:val="bullet"/>
      <w:lvlText w:val=""/>
      <w:lvlJc w:val="left"/>
      <w:pPr>
        <w:ind w:left="3780" w:hanging="360"/>
      </w:pPr>
      <w:rPr>
        <w:rFonts w:ascii="Symbol" w:hAnsi="Symbol" w:hint="default"/>
      </w:rPr>
    </w:lvl>
    <w:lvl w:ilvl="7">
      <w:start w:val="1"/>
      <w:numFmt w:val="bullet"/>
      <w:lvlText w:val="o"/>
      <w:lvlJc w:val="left"/>
      <w:pPr>
        <w:ind w:left="4500" w:hanging="360"/>
      </w:pPr>
      <w:rPr>
        <w:rFonts w:ascii="Courier New" w:hAnsi="Courier New" w:hint="default"/>
      </w:rPr>
    </w:lvl>
    <w:lvl w:ilvl="8">
      <w:start w:val="1"/>
      <w:numFmt w:val="bullet"/>
      <w:lvlText w:val=""/>
      <w:lvlJc w:val="left"/>
      <w:pPr>
        <w:ind w:left="5220" w:hanging="360"/>
      </w:pPr>
      <w:rPr>
        <w:rFonts w:ascii="Wingdings" w:hAnsi="Wingdings" w:hint="default"/>
      </w:rPr>
    </w:lvl>
  </w:abstractNum>
  <w:abstractNum w:abstractNumId="5">
    <w:nsid w:val="25E02925"/>
    <w:multiLevelType w:val="multilevel"/>
    <w:tmpl w:val="F3D03122"/>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
    <w:nsid w:val="29990A74"/>
    <w:multiLevelType w:val="hybridMultilevel"/>
    <w:tmpl w:val="58A8A81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A14081C"/>
    <w:multiLevelType w:val="hybridMultilevel"/>
    <w:tmpl w:val="90349352"/>
    <w:lvl w:ilvl="0" w:tplc="E312B774">
      <w:start w:val="1"/>
      <w:numFmt w:val="decimal"/>
      <w:pStyle w:val="EndnoteText"/>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FF5D99"/>
    <w:multiLevelType w:val="hybridMultilevel"/>
    <w:tmpl w:val="F3D0312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0E33C20"/>
    <w:multiLevelType w:val="multilevel"/>
    <w:tmpl w:val="F3D03122"/>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0">
    <w:nsid w:val="31252212"/>
    <w:multiLevelType w:val="hybridMultilevel"/>
    <w:tmpl w:val="0F524338"/>
    <w:lvl w:ilvl="0" w:tplc="02140FC0">
      <w:start w:val="1"/>
      <w:numFmt w:val="bullet"/>
      <w:pStyle w:val="BulletedList2"/>
      <w:lvlText w:val="»"/>
      <w:lvlJc w:val="left"/>
      <w:pPr>
        <w:ind w:left="720" w:hanging="216"/>
      </w:pPr>
      <w:rPr>
        <w:rFonts w:ascii="Lato Medium" w:hAnsi="Lato Medium" w:cs="Times New Roman" w:hint="default"/>
        <w:b w:val="0"/>
        <w:bCs w:val="0"/>
        <w:i w:val="0"/>
        <w:iCs w:val="0"/>
        <w:color w:val="000000" w:themeColor="text1"/>
        <w:position w:val="2"/>
        <w:sz w:val="22"/>
        <w:szCs w:val="22"/>
      </w:rPr>
    </w:lvl>
    <w:lvl w:ilvl="1" w:tplc="6F0EF45C">
      <w:start w:val="1"/>
      <w:numFmt w:val="bullet"/>
      <w:pStyle w:val="BulletedList2"/>
      <w:lvlText w:val="»"/>
      <w:lvlJc w:val="left"/>
      <w:pPr>
        <w:ind w:left="18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11">
    <w:nsid w:val="32BA415D"/>
    <w:multiLevelType w:val="hybridMultilevel"/>
    <w:tmpl w:val="A2004A9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BB72638"/>
    <w:multiLevelType w:val="hybridMultilevel"/>
    <w:tmpl w:val="B2481DFC"/>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721DA8"/>
    <w:multiLevelType w:val="hybridMultilevel"/>
    <w:tmpl w:val="BC8CC878"/>
    <w:lvl w:ilvl="0" w:tplc="3CA27CA8">
      <w:start w:val="1"/>
      <w:numFmt w:val="decimal"/>
      <w:pStyle w:val="NumberedList"/>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E8B1D84"/>
    <w:multiLevelType w:val="multilevel"/>
    <w:tmpl w:val="6F883BDC"/>
    <w:lvl w:ilvl="0">
      <w:start w:val="1"/>
      <w:numFmt w:val="bullet"/>
      <w:lvlText w:val="»"/>
      <w:lvlJc w:val="left"/>
      <w:pPr>
        <w:ind w:left="540" w:hanging="360"/>
      </w:pPr>
      <w:rPr>
        <w:rFonts w:ascii="Lato Medium" w:hAnsi="Lato Medium" w:cs="Times New Roman" w:hint="default"/>
        <w:b w:val="0"/>
        <w:bCs w:val="0"/>
        <w:i w:val="0"/>
        <w:iCs w:val="0"/>
        <w:color w:val="000000" w:themeColor="text1"/>
        <w:position w:val="2"/>
        <w:sz w:val="22"/>
        <w:szCs w:val="22"/>
      </w:rPr>
    </w:lvl>
    <w:lvl w:ilvl="1">
      <w:start w:val="1"/>
      <w:numFmt w:val="bullet"/>
      <w:lvlText w:val="»"/>
      <w:lvlJc w:val="left"/>
      <w:pPr>
        <w:ind w:left="180" w:hanging="360"/>
      </w:pPr>
      <w:rPr>
        <w:rFonts w:ascii="Lato Medium" w:hAnsi="Lato Medium" w:cs="Times New Roman" w:hint="default"/>
        <w:b w:val="0"/>
        <w:bCs w:val="0"/>
        <w:i w:val="0"/>
        <w:iCs w:val="0"/>
        <w:color w:val="FCB918"/>
        <w:position w:val="2"/>
        <w:sz w:val="22"/>
        <w:szCs w:val="22"/>
      </w:rPr>
    </w:lvl>
    <w:lvl w:ilvl="2">
      <w:start w:val="1"/>
      <w:numFmt w:val="bullet"/>
      <w:lvlText w:val=""/>
      <w:lvlJc w:val="left"/>
      <w:pPr>
        <w:ind w:left="900" w:hanging="360"/>
      </w:pPr>
      <w:rPr>
        <w:rFonts w:ascii="Wingdings" w:hAnsi="Wingdings" w:hint="default"/>
      </w:rPr>
    </w:lvl>
    <w:lvl w:ilvl="3">
      <w:start w:val="1"/>
      <w:numFmt w:val="bullet"/>
      <w:lvlText w:val=""/>
      <w:lvlJc w:val="left"/>
      <w:pPr>
        <w:ind w:left="1620" w:hanging="360"/>
      </w:pPr>
      <w:rPr>
        <w:rFonts w:ascii="Symbol" w:hAnsi="Symbol" w:hint="default"/>
      </w:rPr>
    </w:lvl>
    <w:lvl w:ilvl="4">
      <w:start w:val="1"/>
      <w:numFmt w:val="bullet"/>
      <w:lvlText w:val="o"/>
      <w:lvlJc w:val="left"/>
      <w:pPr>
        <w:ind w:left="2340" w:hanging="360"/>
      </w:pPr>
      <w:rPr>
        <w:rFonts w:ascii="Courier New" w:hAnsi="Courier New" w:hint="default"/>
      </w:rPr>
    </w:lvl>
    <w:lvl w:ilvl="5">
      <w:start w:val="1"/>
      <w:numFmt w:val="bullet"/>
      <w:lvlText w:val=""/>
      <w:lvlJc w:val="left"/>
      <w:pPr>
        <w:ind w:left="3060" w:hanging="360"/>
      </w:pPr>
      <w:rPr>
        <w:rFonts w:ascii="Wingdings" w:hAnsi="Wingdings" w:hint="default"/>
      </w:rPr>
    </w:lvl>
    <w:lvl w:ilvl="6">
      <w:start w:val="1"/>
      <w:numFmt w:val="bullet"/>
      <w:lvlText w:val=""/>
      <w:lvlJc w:val="left"/>
      <w:pPr>
        <w:ind w:left="3780" w:hanging="360"/>
      </w:pPr>
      <w:rPr>
        <w:rFonts w:ascii="Symbol" w:hAnsi="Symbol" w:hint="default"/>
      </w:rPr>
    </w:lvl>
    <w:lvl w:ilvl="7">
      <w:start w:val="1"/>
      <w:numFmt w:val="bullet"/>
      <w:lvlText w:val="o"/>
      <w:lvlJc w:val="left"/>
      <w:pPr>
        <w:ind w:left="4500" w:hanging="360"/>
      </w:pPr>
      <w:rPr>
        <w:rFonts w:ascii="Courier New" w:hAnsi="Courier New" w:hint="default"/>
      </w:rPr>
    </w:lvl>
    <w:lvl w:ilvl="8">
      <w:start w:val="1"/>
      <w:numFmt w:val="bullet"/>
      <w:lvlText w:val=""/>
      <w:lvlJc w:val="left"/>
      <w:pPr>
        <w:ind w:left="5220" w:hanging="360"/>
      </w:pPr>
      <w:rPr>
        <w:rFonts w:ascii="Wingdings" w:hAnsi="Wingdings" w:hint="default"/>
      </w:rPr>
    </w:lvl>
  </w:abstractNum>
  <w:abstractNum w:abstractNumId="15">
    <w:nsid w:val="436D7574"/>
    <w:multiLevelType w:val="hybridMultilevel"/>
    <w:tmpl w:val="868E63F4"/>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814D33"/>
    <w:multiLevelType w:val="multilevel"/>
    <w:tmpl w:val="F162F7C8"/>
    <w:lvl w:ilvl="0">
      <w:start w:val="1"/>
      <w:numFmt w:val="bullet"/>
      <w:lvlText w:val=""/>
      <w:lvlJc w:val="left"/>
      <w:pPr>
        <w:ind w:left="720" w:hanging="360"/>
      </w:pPr>
      <w:rPr>
        <w:rFonts w:ascii="Wingdings" w:hAnsi="Wingdings" w:hint="default"/>
        <w:b w:val="0"/>
        <w:bCs w:val="0"/>
        <w:i w:val="0"/>
        <w:iCs w:val="0"/>
        <w:color w:val="1696D2" w:themeColor="accent1"/>
        <w:position w:val="4"/>
        <w:sz w:val="12"/>
        <w:szCs w:val="1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7">
    <w:nsid w:val="631C6309"/>
    <w:multiLevelType w:val="hybridMultilevel"/>
    <w:tmpl w:val="5C6ABA7E"/>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581ADB"/>
    <w:multiLevelType w:val="hybridMultilevel"/>
    <w:tmpl w:val="F7F29792"/>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C72881"/>
    <w:multiLevelType w:val="hybridMultilevel"/>
    <w:tmpl w:val="2E8ACD02"/>
    <w:lvl w:ilvl="0" w:tplc="2CBA3798">
      <w:start w:val="1"/>
      <w:numFmt w:val="bullet"/>
      <w:pStyle w:val="TableRowBullet"/>
      <w:lvlText w:val=""/>
      <w:lvlJc w:val="left"/>
      <w:pPr>
        <w:ind w:left="360" w:hanging="360"/>
      </w:pPr>
      <w:rPr>
        <w:rFonts w:ascii="Wingdings" w:hAnsi="Wingdings" w:hint="default"/>
        <w:b w:val="0"/>
        <w:bCs w:val="0"/>
        <w:i w:val="0"/>
        <w:iCs w:val="0"/>
        <w:color w:val="1696D2" w:themeColor="accent1"/>
        <w:position w:val="4"/>
        <w:sz w:val="12"/>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4C3683"/>
    <w:multiLevelType w:val="hybridMultilevel"/>
    <w:tmpl w:val="F23CA9C4"/>
    <w:lvl w:ilvl="0" w:tplc="EC144D70">
      <w:start w:val="1"/>
      <w:numFmt w:val="bullet"/>
      <w:lvlText w:val=""/>
      <w:lvlJc w:val="left"/>
      <w:pPr>
        <w:ind w:left="720" w:hanging="360"/>
      </w:pPr>
      <w:rPr>
        <w:rFonts w:ascii="Wingdings" w:hAnsi="Wingdings" w:hint="default"/>
        <w:color w:val="1696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522F25"/>
    <w:multiLevelType w:val="multilevel"/>
    <w:tmpl w:val="D4C8AEB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432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78A658C0"/>
    <w:multiLevelType w:val="multilevel"/>
    <w:tmpl w:val="F162F7C8"/>
    <w:lvl w:ilvl="0">
      <w:start w:val="1"/>
      <w:numFmt w:val="bullet"/>
      <w:lvlText w:val=""/>
      <w:lvlJc w:val="left"/>
      <w:pPr>
        <w:ind w:left="720" w:hanging="360"/>
      </w:pPr>
      <w:rPr>
        <w:rFonts w:ascii="Wingdings" w:hAnsi="Wingdings" w:hint="default"/>
        <w:b w:val="0"/>
        <w:bCs w:val="0"/>
        <w:i w:val="0"/>
        <w:iCs w:val="0"/>
        <w:color w:val="1696D2" w:themeColor="accent1"/>
        <w:position w:val="4"/>
        <w:sz w:val="12"/>
        <w:szCs w:val="1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3">
    <w:nsid w:val="79381E5C"/>
    <w:multiLevelType w:val="multilevel"/>
    <w:tmpl w:val="A516A4E8"/>
    <w:lvl w:ilvl="0">
      <w:start w:val="1"/>
      <w:numFmt w:val="bullet"/>
      <w:lvlText w:val=""/>
      <w:lvlJc w:val="left"/>
      <w:pPr>
        <w:ind w:left="720" w:firstLine="1080"/>
      </w:pPr>
      <w:rPr>
        <w:rFonts w:ascii="Symbol" w:hAnsi="Symbol"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432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13"/>
  </w:num>
  <w:num w:numId="2">
    <w:abstractNumId w:val="19"/>
  </w:num>
  <w:num w:numId="3">
    <w:abstractNumId w:val="10"/>
  </w:num>
  <w:num w:numId="4">
    <w:abstractNumId w:val="1"/>
  </w:num>
  <w:num w:numId="5">
    <w:abstractNumId w:val="7"/>
  </w:num>
  <w:num w:numId="6">
    <w:abstractNumId w:val="23"/>
  </w:num>
  <w:num w:numId="7">
    <w:abstractNumId w:val="3"/>
  </w:num>
  <w:num w:numId="8">
    <w:abstractNumId w:val="12"/>
  </w:num>
  <w:num w:numId="9">
    <w:abstractNumId w:val="15"/>
  </w:num>
  <w:num w:numId="10">
    <w:abstractNumId w:val="8"/>
  </w:num>
  <w:num w:numId="11">
    <w:abstractNumId w:val="6"/>
  </w:num>
  <w:num w:numId="12">
    <w:abstractNumId w:val="11"/>
  </w:num>
  <w:num w:numId="13">
    <w:abstractNumId w:val="9"/>
  </w:num>
  <w:num w:numId="14">
    <w:abstractNumId w:val="5"/>
  </w:num>
  <w:num w:numId="15">
    <w:abstractNumId w:val="0"/>
  </w:num>
  <w:num w:numId="16">
    <w:abstractNumId w:val="21"/>
  </w:num>
  <w:num w:numId="17">
    <w:abstractNumId w:val="18"/>
  </w:num>
  <w:num w:numId="18">
    <w:abstractNumId w:val="22"/>
  </w:num>
  <w:num w:numId="19">
    <w:abstractNumId w:val="20"/>
  </w:num>
  <w:num w:numId="20">
    <w:abstractNumId w:val="2"/>
  </w:num>
  <w:num w:numId="21">
    <w:abstractNumId w:val="17"/>
  </w:num>
  <w:num w:numId="22">
    <w:abstractNumId w:val="16"/>
  </w:num>
  <w:num w:numId="23">
    <w:abstractNumId w:val="4"/>
  </w:num>
  <w:num w:numId="24">
    <w:abstractNumId w:val="14"/>
  </w:num>
  <w:num w:numId="25">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saveSubsetFonts/>
  <w:attachedTemplate r:id="rId1"/>
  <w:stylePaneFormatFilter w:val="9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1"/>
  <w:stylePaneSortMethod w:val="0000"/>
  <w:trackRevisions/>
  <w:styleLockTheme/>
  <w:defaultTabStop w:val="720"/>
  <w:consecutiveHyphenLimit w:val="1"/>
  <w:doNotHyphenateCaps/>
  <w:evenAndOddHeaders/>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99"/>
    <w:rsid w:val="000008BC"/>
    <w:rsid w:val="0000506B"/>
    <w:rsid w:val="00005988"/>
    <w:rsid w:val="000063B8"/>
    <w:rsid w:val="00006D09"/>
    <w:rsid w:val="00007276"/>
    <w:rsid w:val="00010448"/>
    <w:rsid w:val="0001075C"/>
    <w:rsid w:val="00010CF6"/>
    <w:rsid w:val="00010D61"/>
    <w:rsid w:val="0001258C"/>
    <w:rsid w:val="00012A90"/>
    <w:rsid w:val="00014092"/>
    <w:rsid w:val="00014D08"/>
    <w:rsid w:val="00014E2D"/>
    <w:rsid w:val="000151D7"/>
    <w:rsid w:val="0002041D"/>
    <w:rsid w:val="00020936"/>
    <w:rsid w:val="000210C9"/>
    <w:rsid w:val="000219B5"/>
    <w:rsid w:val="00022CA3"/>
    <w:rsid w:val="00027C9C"/>
    <w:rsid w:val="00031872"/>
    <w:rsid w:val="00031C3E"/>
    <w:rsid w:val="00036714"/>
    <w:rsid w:val="00036F5F"/>
    <w:rsid w:val="00047AE6"/>
    <w:rsid w:val="00052F63"/>
    <w:rsid w:val="00053D3C"/>
    <w:rsid w:val="000561C5"/>
    <w:rsid w:val="00056B20"/>
    <w:rsid w:val="000576EF"/>
    <w:rsid w:val="00057C12"/>
    <w:rsid w:val="000634A2"/>
    <w:rsid w:val="00066D06"/>
    <w:rsid w:val="00071679"/>
    <w:rsid w:val="00073126"/>
    <w:rsid w:val="0007364D"/>
    <w:rsid w:val="0007592E"/>
    <w:rsid w:val="00075EEB"/>
    <w:rsid w:val="0007600A"/>
    <w:rsid w:val="00076D43"/>
    <w:rsid w:val="00080CD5"/>
    <w:rsid w:val="00081907"/>
    <w:rsid w:val="00082A0D"/>
    <w:rsid w:val="00084523"/>
    <w:rsid w:val="00086385"/>
    <w:rsid w:val="00086728"/>
    <w:rsid w:val="00086CA5"/>
    <w:rsid w:val="0009256E"/>
    <w:rsid w:val="00093C14"/>
    <w:rsid w:val="00093F67"/>
    <w:rsid w:val="0009623D"/>
    <w:rsid w:val="00097E81"/>
    <w:rsid w:val="00097EEC"/>
    <w:rsid w:val="000A330E"/>
    <w:rsid w:val="000A36BB"/>
    <w:rsid w:val="000A3860"/>
    <w:rsid w:val="000A58AF"/>
    <w:rsid w:val="000A58FA"/>
    <w:rsid w:val="000B407F"/>
    <w:rsid w:val="000C0266"/>
    <w:rsid w:val="000C0EFC"/>
    <w:rsid w:val="000C27C8"/>
    <w:rsid w:val="000C3ECC"/>
    <w:rsid w:val="000D1722"/>
    <w:rsid w:val="000D26CD"/>
    <w:rsid w:val="000D2EE9"/>
    <w:rsid w:val="000D46CD"/>
    <w:rsid w:val="000D4C88"/>
    <w:rsid w:val="000D591F"/>
    <w:rsid w:val="000D6B2D"/>
    <w:rsid w:val="000E0BCF"/>
    <w:rsid w:val="000E1F86"/>
    <w:rsid w:val="000E2617"/>
    <w:rsid w:val="000E2B6D"/>
    <w:rsid w:val="000E4FA8"/>
    <w:rsid w:val="000F0C6C"/>
    <w:rsid w:val="000F51BE"/>
    <w:rsid w:val="000F5729"/>
    <w:rsid w:val="000F6AF8"/>
    <w:rsid w:val="00100B01"/>
    <w:rsid w:val="001027C7"/>
    <w:rsid w:val="00103414"/>
    <w:rsid w:val="001058AE"/>
    <w:rsid w:val="001135E0"/>
    <w:rsid w:val="00113F30"/>
    <w:rsid w:val="00115168"/>
    <w:rsid w:val="0011691B"/>
    <w:rsid w:val="0012197F"/>
    <w:rsid w:val="00121EF4"/>
    <w:rsid w:val="0012339C"/>
    <w:rsid w:val="00125147"/>
    <w:rsid w:val="00125D49"/>
    <w:rsid w:val="001278EC"/>
    <w:rsid w:val="00130B2F"/>
    <w:rsid w:val="001334C8"/>
    <w:rsid w:val="001342FB"/>
    <w:rsid w:val="0013533B"/>
    <w:rsid w:val="00135A54"/>
    <w:rsid w:val="00135CE8"/>
    <w:rsid w:val="00140926"/>
    <w:rsid w:val="00141133"/>
    <w:rsid w:val="001441C5"/>
    <w:rsid w:val="001446CF"/>
    <w:rsid w:val="001478E3"/>
    <w:rsid w:val="0015106E"/>
    <w:rsid w:val="0015112E"/>
    <w:rsid w:val="00151945"/>
    <w:rsid w:val="00154A15"/>
    <w:rsid w:val="00156EFF"/>
    <w:rsid w:val="00160131"/>
    <w:rsid w:val="001610F8"/>
    <w:rsid w:val="00161E24"/>
    <w:rsid w:val="001624BB"/>
    <w:rsid w:val="001626F2"/>
    <w:rsid w:val="00162961"/>
    <w:rsid w:val="00164570"/>
    <w:rsid w:val="001646CE"/>
    <w:rsid w:val="001742FE"/>
    <w:rsid w:val="001745AC"/>
    <w:rsid w:val="00182A70"/>
    <w:rsid w:val="001833EB"/>
    <w:rsid w:val="0018590C"/>
    <w:rsid w:val="00186516"/>
    <w:rsid w:val="0019035C"/>
    <w:rsid w:val="00190B24"/>
    <w:rsid w:val="001A06E3"/>
    <w:rsid w:val="001A0F7D"/>
    <w:rsid w:val="001A12B5"/>
    <w:rsid w:val="001A2ABD"/>
    <w:rsid w:val="001A2C75"/>
    <w:rsid w:val="001A4751"/>
    <w:rsid w:val="001A4941"/>
    <w:rsid w:val="001A578F"/>
    <w:rsid w:val="001A7C60"/>
    <w:rsid w:val="001A7F62"/>
    <w:rsid w:val="001B0F3F"/>
    <w:rsid w:val="001B1BC4"/>
    <w:rsid w:val="001B2183"/>
    <w:rsid w:val="001B4FA9"/>
    <w:rsid w:val="001B5EFA"/>
    <w:rsid w:val="001C04AD"/>
    <w:rsid w:val="001C0B01"/>
    <w:rsid w:val="001C1AC5"/>
    <w:rsid w:val="001C346D"/>
    <w:rsid w:val="001C35E7"/>
    <w:rsid w:val="001C468F"/>
    <w:rsid w:val="001C6E65"/>
    <w:rsid w:val="001D011C"/>
    <w:rsid w:val="001D159A"/>
    <w:rsid w:val="001D19F4"/>
    <w:rsid w:val="001D231E"/>
    <w:rsid w:val="001D5DB0"/>
    <w:rsid w:val="001D7D0E"/>
    <w:rsid w:val="001E2049"/>
    <w:rsid w:val="001E58E6"/>
    <w:rsid w:val="001F001E"/>
    <w:rsid w:val="001F13CB"/>
    <w:rsid w:val="001F14D8"/>
    <w:rsid w:val="001F2A2B"/>
    <w:rsid w:val="001F57C4"/>
    <w:rsid w:val="00203B3B"/>
    <w:rsid w:val="0021016A"/>
    <w:rsid w:val="00210F2D"/>
    <w:rsid w:val="00213420"/>
    <w:rsid w:val="002137A1"/>
    <w:rsid w:val="0021389A"/>
    <w:rsid w:val="00214E4A"/>
    <w:rsid w:val="002154B1"/>
    <w:rsid w:val="00217C43"/>
    <w:rsid w:val="00221DF0"/>
    <w:rsid w:val="0022210E"/>
    <w:rsid w:val="002222ED"/>
    <w:rsid w:val="00222799"/>
    <w:rsid w:val="002241AB"/>
    <w:rsid w:val="00225F0D"/>
    <w:rsid w:val="002276F8"/>
    <w:rsid w:val="00231F82"/>
    <w:rsid w:val="00233BD9"/>
    <w:rsid w:val="00235B48"/>
    <w:rsid w:val="00235D99"/>
    <w:rsid w:val="00242955"/>
    <w:rsid w:val="0024339A"/>
    <w:rsid w:val="0024354A"/>
    <w:rsid w:val="00243ED0"/>
    <w:rsid w:val="00246AEA"/>
    <w:rsid w:val="002473A0"/>
    <w:rsid w:val="00253949"/>
    <w:rsid w:val="00257E9E"/>
    <w:rsid w:val="0026118B"/>
    <w:rsid w:val="00261E15"/>
    <w:rsid w:val="002666D2"/>
    <w:rsid w:val="00267E38"/>
    <w:rsid w:val="00270394"/>
    <w:rsid w:val="00272775"/>
    <w:rsid w:val="002728C0"/>
    <w:rsid w:val="00272B4D"/>
    <w:rsid w:val="00273A21"/>
    <w:rsid w:val="00274EBC"/>
    <w:rsid w:val="00276444"/>
    <w:rsid w:val="002778AB"/>
    <w:rsid w:val="00277FE2"/>
    <w:rsid w:val="00281662"/>
    <w:rsid w:val="00281A25"/>
    <w:rsid w:val="00286739"/>
    <w:rsid w:val="00286B38"/>
    <w:rsid w:val="0029072A"/>
    <w:rsid w:val="00290D02"/>
    <w:rsid w:val="00291A18"/>
    <w:rsid w:val="002925DD"/>
    <w:rsid w:val="00297115"/>
    <w:rsid w:val="00297905"/>
    <w:rsid w:val="002A021A"/>
    <w:rsid w:val="002A3D0B"/>
    <w:rsid w:val="002A4C1C"/>
    <w:rsid w:val="002A54B5"/>
    <w:rsid w:val="002A725F"/>
    <w:rsid w:val="002A7A25"/>
    <w:rsid w:val="002B629A"/>
    <w:rsid w:val="002C06F4"/>
    <w:rsid w:val="002C08EF"/>
    <w:rsid w:val="002C28A3"/>
    <w:rsid w:val="002C3D25"/>
    <w:rsid w:val="002C6C8C"/>
    <w:rsid w:val="002D2633"/>
    <w:rsid w:val="002D3ACC"/>
    <w:rsid w:val="002D3DA0"/>
    <w:rsid w:val="002D616B"/>
    <w:rsid w:val="002D6C51"/>
    <w:rsid w:val="002E17B1"/>
    <w:rsid w:val="002F2035"/>
    <w:rsid w:val="002F28CC"/>
    <w:rsid w:val="002F2DC7"/>
    <w:rsid w:val="002F32FA"/>
    <w:rsid w:val="002F3483"/>
    <w:rsid w:val="002F5B8A"/>
    <w:rsid w:val="002F7836"/>
    <w:rsid w:val="00300142"/>
    <w:rsid w:val="0030175F"/>
    <w:rsid w:val="00302037"/>
    <w:rsid w:val="00304D79"/>
    <w:rsid w:val="00305B57"/>
    <w:rsid w:val="00305CB0"/>
    <w:rsid w:val="003068EF"/>
    <w:rsid w:val="0031298A"/>
    <w:rsid w:val="00321A64"/>
    <w:rsid w:val="00325E88"/>
    <w:rsid w:val="003274BC"/>
    <w:rsid w:val="00327C7A"/>
    <w:rsid w:val="0033124E"/>
    <w:rsid w:val="003417E9"/>
    <w:rsid w:val="003437AC"/>
    <w:rsid w:val="003474FD"/>
    <w:rsid w:val="00354EB1"/>
    <w:rsid w:val="003577D2"/>
    <w:rsid w:val="00357DF5"/>
    <w:rsid w:val="003625AA"/>
    <w:rsid w:val="0036437D"/>
    <w:rsid w:val="00366D2D"/>
    <w:rsid w:val="00366FE0"/>
    <w:rsid w:val="00367145"/>
    <w:rsid w:val="00367DC0"/>
    <w:rsid w:val="00370580"/>
    <w:rsid w:val="003711EC"/>
    <w:rsid w:val="00377903"/>
    <w:rsid w:val="003808F4"/>
    <w:rsid w:val="00381126"/>
    <w:rsid w:val="003863B2"/>
    <w:rsid w:val="00392658"/>
    <w:rsid w:val="00392E53"/>
    <w:rsid w:val="00395825"/>
    <w:rsid w:val="00396586"/>
    <w:rsid w:val="00397164"/>
    <w:rsid w:val="003A0C3E"/>
    <w:rsid w:val="003A6168"/>
    <w:rsid w:val="003B0C1C"/>
    <w:rsid w:val="003B1A7F"/>
    <w:rsid w:val="003B1D4F"/>
    <w:rsid w:val="003B40F0"/>
    <w:rsid w:val="003C1B00"/>
    <w:rsid w:val="003C240D"/>
    <w:rsid w:val="003C551E"/>
    <w:rsid w:val="003D3BF8"/>
    <w:rsid w:val="003D71B4"/>
    <w:rsid w:val="003D7612"/>
    <w:rsid w:val="003E173C"/>
    <w:rsid w:val="003E2ADE"/>
    <w:rsid w:val="003E2D51"/>
    <w:rsid w:val="003E48B2"/>
    <w:rsid w:val="003F07BC"/>
    <w:rsid w:val="003F1808"/>
    <w:rsid w:val="003F5A4D"/>
    <w:rsid w:val="003F6C46"/>
    <w:rsid w:val="003F7E77"/>
    <w:rsid w:val="00404C46"/>
    <w:rsid w:val="00411019"/>
    <w:rsid w:val="004115B6"/>
    <w:rsid w:val="00412D33"/>
    <w:rsid w:val="0041331B"/>
    <w:rsid w:val="00415793"/>
    <w:rsid w:val="00416272"/>
    <w:rsid w:val="00416A70"/>
    <w:rsid w:val="00420964"/>
    <w:rsid w:val="004227AC"/>
    <w:rsid w:val="00426660"/>
    <w:rsid w:val="004313B3"/>
    <w:rsid w:val="00431E71"/>
    <w:rsid w:val="00433948"/>
    <w:rsid w:val="00436C1C"/>
    <w:rsid w:val="00437487"/>
    <w:rsid w:val="00443DB7"/>
    <w:rsid w:val="0044517D"/>
    <w:rsid w:val="004454E6"/>
    <w:rsid w:val="004469B0"/>
    <w:rsid w:val="00447294"/>
    <w:rsid w:val="0045047D"/>
    <w:rsid w:val="00450FF8"/>
    <w:rsid w:val="00452ABB"/>
    <w:rsid w:val="00454FED"/>
    <w:rsid w:val="0046206F"/>
    <w:rsid w:val="00462195"/>
    <w:rsid w:val="00465F99"/>
    <w:rsid w:val="0047052C"/>
    <w:rsid w:val="00476141"/>
    <w:rsid w:val="0048009D"/>
    <w:rsid w:val="00483F23"/>
    <w:rsid w:val="00485A67"/>
    <w:rsid w:val="004905A4"/>
    <w:rsid w:val="00495329"/>
    <w:rsid w:val="00495FA7"/>
    <w:rsid w:val="00496F1E"/>
    <w:rsid w:val="004974CB"/>
    <w:rsid w:val="004A05BE"/>
    <w:rsid w:val="004A429F"/>
    <w:rsid w:val="004A4DC4"/>
    <w:rsid w:val="004A6BE6"/>
    <w:rsid w:val="004B0F99"/>
    <w:rsid w:val="004B1725"/>
    <w:rsid w:val="004B200B"/>
    <w:rsid w:val="004B3658"/>
    <w:rsid w:val="004B5FA5"/>
    <w:rsid w:val="004B6E8A"/>
    <w:rsid w:val="004B6ECC"/>
    <w:rsid w:val="004C2C1B"/>
    <w:rsid w:val="004C3831"/>
    <w:rsid w:val="004C4516"/>
    <w:rsid w:val="004C61ED"/>
    <w:rsid w:val="004C7CEC"/>
    <w:rsid w:val="004D0934"/>
    <w:rsid w:val="004D10A9"/>
    <w:rsid w:val="004D1258"/>
    <w:rsid w:val="004D4C5E"/>
    <w:rsid w:val="004D5633"/>
    <w:rsid w:val="004D7850"/>
    <w:rsid w:val="004D7D8D"/>
    <w:rsid w:val="004E02BA"/>
    <w:rsid w:val="004E0DC0"/>
    <w:rsid w:val="004E16B6"/>
    <w:rsid w:val="004E2CD1"/>
    <w:rsid w:val="004E6346"/>
    <w:rsid w:val="004E645F"/>
    <w:rsid w:val="004F1DBB"/>
    <w:rsid w:val="004F1F67"/>
    <w:rsid w:val="004F31A0"/>
    <w:rsid w:val="004F3C8C"/>
    <w:rsid w:val="004F4526"/>
    <w:rsid w:val="004F683B"/>
    <w:rsid w:val="004F68FB"/>
    <w:rsid w:val="00500409"/>
    <w:rsid w:val="005015D9"/>
    <w:rsid w:val="005041F8"/>
    <w:rsid w:val="0050442E"/>
    <w:rsid w:val="00504FA3"/>
    <w:rsid w:val="00505CDD"/>
    <w:rsid w:val="0051088F"/>
    <w:rsid w:val="00512A62"/>
    <w:rsid w:val="00512A7F"/>
    <w:rsid w:val="00514DF2"/>
    <w:rsid w:val="0052072C"/>
    <w:rsid w:val="00522E45"/>
    <w:rsid w:val="00522F22"/>
    <w:rsid w:val="00531937"/>
    <w:rsid w:val="00534046"/>
    <w:rsid w:val="00535767"/>
    <w:rsid w:val="00537708"/>
    <w:rsid w:val="00544B20"/>
    <w:rsid w:val="0054749F"/>
    <w:rsid w:val="00551D7F"/>
    <w:rsid w:val="00552104"/>
    <w:rsid w:val="0055691C"/>
    <w:rsid w:val="005572D7"/>
    <w:rsid w:val="00557454"/>
    <w:rsid w:val="00557878"/>
    <w:rsid w:val="0056230C"/>
    <w:rsid w:val="005634C7"/>
    <w:rsid w:val="005659C5"/>
    <w:rsid w:val="0056693D"/>
    <w:rsid w:val="00567910"/>
    <w:rsid w:val="0057159A"/>
    <w:rsid w:val="00572820"/>
    <w:rsid w:val="0057502C"/>
    <w:rsid w:val="0057666A"/>
    <w:rsid w:val="0058233C"/>
    <w:rsid w:val="00584797"/>
    <w:rsid w:val="00586254"/>
    <w:rsid w:val="0058737D"/>
    <w:rsid w:val="0059236B"/>
    <w:rsid w:val="0059795D"/>
    <w:rsid w:val="005A0707"/>
    <w:rsid w:val="005A1D5B"/>
    <w:rsid w:val="005A30A0"/>
    <w:rsid w:val="005A42CF"/>
    <w:rsid w:val="005A5B31"/>
    <w:rsid w:val="005A6D0E"/>
    <w:rsid w:val="005A7BC5"/>
    <w:rsid w:val="005A7DD6"/>
    <w:rsid w:val="005B0083"/>
    <w:rsid w:val="005B0F5B"/>
    <w:rsid w:val="005B1B02"/>
    <w:rsid w:val="005B5875"/>
    <w:rsid w:val="005B6A09"/>
    <w:rsid w:val="005B7732"/>
    <w:rsid w:val="005B77DD"/>
    <w:rsid w:val="005C136B"/>
    <w:rsid w:val="005C1B95"/>
    <w:rsid w:val="005C29F7"/>
    <w:rsid w:val="005C59ED"/>
    <w:rsid w:val="005D0136"/>
    <w:rsid w:val="005D1595"/>
    <w:rsid w:val="005D76AA"/>
    <w:rsid w:val="005E0F87"/>
    <w:rsid w:val="005E1A3C"/>
    <w:rsid w:val="005E6C04"/>
    <w:rsid w:val="005F3DDF"/>
    <w:rsid w:val="005F7382"/>
    <w:rsid w:val="00600850"/>
    <w:rsid w:val="006018A1"/>
    <w:rsid w:val="006028F4"/>
    <w:rsid w:val="0060328B"/>
    <w:rsid w:val="00603B98"/>
    <w:rsid w:val="00605BE1"/>
    <w:rsid w:val="006062C7"/>
    <w:rsid w:val="00612E24"/>
    <w:rsid w:val="006142C3"/>
    <w:rsid w:val="00621596"/>
    <w:rsid w:val="006218B9"/>
    <w:rsid w:val="006255DD"/>
    <w:rsid w:val="00631BF2"/>
    <w:rsid w:val="00632013"/>
    <w:rsid w:val="0063489D"/>
    <w:rsid w:val="0063500E"/>
    <w:rsid w:val="00635207"/>
    <w:rsid w:val="0063718B"/>
    <w:rsid w:val="00637BD1"/>
    <w:rsid w:val="0064058C"/>
    <w:rsid w:val="006409BB"/>
    <w:rsid w:val="00640F43"/>
    <w:rsid w:val="006418CA"/>
    <w:rsid w:val="006430E7"/>
    <w:rsid w:val="006477CD"/>
    <w:rsid w:val="00654E10"/>
    <w:rsid w:val="00654FCF"/>
    <w:rsid w:val="00657210"/>
    <w:rsid w:val="0065727A"/>
    <w:rsid w:val="00657F84"/>
    <w:rsid w:val="006605A5"/>
    <w:rsid w:val="006642BE"/>
    <w:rsid w:val="00666318"/>
    <w:rsid w:val="0067304C"/>
    <w:rsid w:val="00674A10"/>
    <w:rsid w:val="006751F3"/>
    <w:rsid w:val="006765F1"/>
    <w:rsid w:val="006828BE"/>
    <w:rsid w:val="00687404"/>
    <w:rsid w:val="00692DC3"/>
    <w:rsid w:val="006936C7"/>
    <w:rsid w:val="00695F2B"/>
    <w:rsid w:val="006A126E"/>
    <w:rsid w:val="006A1742"/>
    <w:rsid w:val="006A22FF"/>
    <w:rsid w:val="006A3AD6"/>
    <w:rsid w:val="006A5E87"/>
    <w:rsid w:val="006A7547"/>
    <w:rsid w:val="006B1140"/>
    <w:rsid w:val="006B29BC"/>
    <w:rsid w:val="006B3661"/>
    <w:rsid w:val="006B3A44"/>
    <w:rsid w:val="006B46B1"/>
    <w:rsid w:val="006B7D2B"/>
    <w:rsid w:val="006C25BB"/>
    <w:rsid w:val="006C2C8D"/>
    <w:rsid w:val="006C40CD"/>
    <w:rsid w:val="006C47E2"/>
    <w:rsid w:val="006C687B"/>
    <w:rsid w:val="006D2472"/>
    <w:rsid w:val="006D29C7"/>
    <w:rsid w:val="006D5CF0"/>
    <w:rsid w:val="006D6CC2"/>
    <w:rsid w:val="006E0DAF"/>
    <w:rsid w:val="006E355A"/>
    <w:rsid w:val="006E4B6D"/>
    <w:rsid w:val="006F34B9"/>
    <w:rsid w:val="006F359B"/>
    <w:rsid w:val="006F5154"/>
    <w:rsid w:val="006F6DC9"/>
    <w:rsid w:val="00701E6F"/>
    <w:rsid w:val="00701EE4"/>
    <w:rsid w:val="0070355A"/>
    <w:rsid w:val="00705BE9"/>
    <w:rsid w:val="00706033"/>
    <w:rsid w:val="007063D7"/>
    <w:rsid w:val="007101D9"/>
    <w:rsid w:val="00711980"/>
    <w:rsid w:val="00714E80"/>
    <w:rsid w:val="007214E5"/>
    <w:rsid w:val="00726BB3"/>
    <w:rsid w:val="00727076"/>
    <w:rsid w:val="00737E58"/>
    <w:rsid w:val="007404EF"/>
    <w:rsid w:val="0074126E"/>
    <w:rsid w:val="0074146A"/>
    <w:rsid w:val="00741745"/>
    <w:rsid w:val="00743A85"/>
    <w:rsid w:val="00745C03"/>
    <w:rsid w:val="007468B7"/>
    <w:rsid w:val="00751FEC"/>
    <w:rsid w:val="00755996"/>
    <w:rsid w:val="00757548"/>
    <w:rsid w:val="00757797"/>
    <w:rsid w:val="00763BDB"/>
    <w:rsid w:val="00764232"/>
    <w:rsid w:val="007643D2"/>
    <w:rsid w:val="00770BC1"/>
    <w:rsid w:val="00770D28"/>
    <w:rsid w:val="00770E86"/>
    <w:rsid w:val="00773AFF"/>
    <w:rsid w:val="007747B8"/>
    <w:rsid w:val="00780131"/>
    <w:rsid w:val="00782D24"/>
    <w:rsid w:val="00783FC8"/>
    <w:rsid w:val="00785687"/>
    <w:rsid w:val="007905BC"/>
    <w:rsid w:val="007913C3"/>
    <w:rsid w:val="00794D87"/>
    <w:rsid w:val="00796B44"/>
    <w:rsid w:val="007A4FE6"/>
    <w:rsid w:val="007A5425"/>
    <w:rsid w:val="007B2A93"/>
    <w:rsid w:val="007B5BB7"/>
    <w:rsid w:val="007B706C"/>
    <w:rsid w:val="007B754B"/>
    <w:rsid w:val="007B75A0"/>
    <w:rsid w:val="007C025D"/>
    <w:rsid w:val="007C1690"/>
    <w:rsid w:val="007C22B2"/>
    <w:rsid w:val="007C6B77"/>
    <w:rsid w:val="007D12EB"/>
    <w:rsid w:val="007D303B"/>
    <w:rsid w:val="007D6C04"/>
    <w:rsid w:val="007D6ED8"/>
    <w:rsid w:val="007D7102"/>
    <w:rsid w:val="007D7A22"/>
    <w:rsid w:val="007E0894"/>
    <w:rsid w:val="007E27DD"/>
    <w:rsid w:val="007E2BF5"/>
    <w:rsid w:val="007E3469"/>
    <w:rsid w:val="007E37E9"/>
    <w:rsid w:val="007E3E42"/>
    <w:rsid w:val="007E5CA3"/>
    <w:rsid w:val="007E779D"/>
    <w:rsid w:val="007E7D38"/>
    <w:rsid w:val="007F45BF"/>
    <w:rsid w:val="007F65F4"/>
    <w:rsid w:val="00802E17"/>
    <w:rsid w:val="0080325E"/>
    <w:rsid w:val="00803686"/>
    <w:rsid w:val="00803F6E"/>
    <w:rsid w:val="008047A2"/>
    <w:rsid w:val="00805FB8"/>
    <w:rsid w:val="00807486"/>
    <w:rsid w:val="008074F9"/>
    <w:rsid w:val="0081064D"/>
    <w:rsid w:val="00812132"/>
    <w:rsid w:val="00812B57"/>
    <w:rsid w:val="008131E5"/>
    <w:rsid w:val="008133C5"/>
    <w:rsid w:val="00814015"/>
    <w:rsid w:val="00815186"/>
    <w:rsid w:val="00815643"/>
    <w:rsid w:val="008179DE"/>
    <w:rsid w:val="008200EB"/>
    <w:rsid w:val="00820367"/>
    <w:rsid w:val="00821BB7"/>
    <w:rsid w:val="00824BB7"/>
    <w:rsid w:val="00824CFA"/>
    <w:rsid w:val="00827B09"/>
    <w:rsid w:val="008311FE"/>
    <w:rsid w:val="00831402"/>
    <w:rsid w:val="00832192"/>
    <w:rsid w:val="008324B8"/>
    <w:rsid w:val="00843C3D"/>
    <w:rsid w:val="00845AF0"/>
    <w:rsid w:val="00846A73"/>
    <w:rsid w:val="008505FB"/>
    <w:rsid w:val="00852D7D"/>
    <w:rsid w:val="0085710B"/>
    <w:rsid w:val="00861446"/>
    <w:rsid w:val="0086184F"/>
    <w:rsid w:val="008619FC"/>
    <w:rsid w:val="0086227C"/>
    <w:rsid w:val="00863755"/>
    <w:rsid w:val="00864314"/>
    <w:rsid w:val="00864DB2"/>
    <w:rsid w:val="00865BAF"/>
    <w:rsid w:val="0086628B"/>
    <w:rsid w:val="0086665A"/>
    <w:rsid w:val="008678D2"/>
    <w:rsid w:val="00870040"/>
    <w:rsid w:val="008716D5"/>
    <w:rsid w:val="00874311"/>
    <w:rsid w:val="00874EF4"/>
    <w:rsid w:val="008756CF"/>
    <w:rsid w:val="00875B8F"/>
    <w:rsid w:val="00876250"/>
    <w:rsid w:val="008800AC"/>
    <w:rsid w:val="0088199D"/>
    <w:rsid w:val="00883416"/>
    <w:rsid w:val="008837EF"/>
    <w:rsid w:val="00887C75"/>
    <w:rsid w:val="00890187"/>
    <w:rsid w:val="00897C35"/>
    <w:rsid w:val="008A0053"/>
    <w:rsid w:val="008A06A0"/>
    <w:rsid w:val="008A1E42"/>
    <w:rsid w:val="008A289E"/>
    <w:rsid w:val="008A3F1D"/>
    <w:rsid w:val="008B00BF"/>
    <w:rsid w:val="008B00CA"/>
    <w:rsid w:val="008B188D"/>
    <w:rsid w:val="008B5C6C"/>
    <w:rsid w:val="008B65A8"/>
    <w:rsid w:val="008B7E9C"/>
    <w:rsid w:val="008C049B"/>
    <w:rsid w:val="008C11D6"/>
    <w:rsid w:val="008C28F8"/>
    <w:rsid w:val="008C4B33"/>
    <w:rsid w:val="008C5499"/>
    <w:rsid w:val="008D03E4"/>
    <w:rsid w:val="008D08D6"/>
    <w:rsid w:val="008D1041"/>
    <w:rsid w:val="008D256D"/>
    <w:rsid w:val="008D4762"/>
    <w:rsid w:val="008D652E"/>
    <w:rsid w:val="008D7167"/>
    <w:rsid w:val="008E043E"/>
    <w:rsid w:val="008E1E26"/>
    <w:rsid w:val="008E4DA6"/>
    <w:rsid w:val="008E5C50"/>
    <w:rsid w:val="008E746E"/>
    <w:rsid w:val="008F0118"/>
    <w:rsid w:val="008F41EC"/>
    <w:rsid w:val="008F5FC9"/>
    <w:rsid w:val="0090022C"/>
    <w:rsid w:val="00900B1C"/>
    <w:rsid w:val="00900D04"/>
    <w:rsid w:val="009012BA"/>
    <w:rsid w:val="0090169F"/>
    <w:rsid w:val="00902404"/>
    <w:rsid w:val="009028B9"/>
    <w:rsid w:val="00902C00"/>
    <w:rsid w:val="009039B6"/>
    <w:rsid w:val="00906DC3"/>
    <w:rsid w:val="0091005E"/>
    <w:rsid w:val="00910BC1"/>
    <w:rsid w:val="0091193F"/>
    <w:rsid w:val="00915B9B"/>
    <w:rsid w:val="00915C9E"/>
    <w:rsid w:val="00917B91"/>
    <w:rsid w:val="00920383"/>
    <w:rsid w:val="009213A8"/>
    <w:rsid w:val="00922C9B"/>
    <w:rsid w:val="00925EAC"/>
    <w:rsid w:val="009274BD"/>
    <w:rsid w:val="009333F7"/>
    <w:rsid w:val="00936433"/>
    <w:rsid w:val="009425E2"/>
    <w:rsid w:val="009454B5"/>
    <w:rsid w:val="00945831"/>
    <w:rsid w:val="00947B2E"/>
    <w:rsid w:val="00965C6F"/>
    <w:rsid w:val="00967494"/>
    <w:rsid w:val="009705A2"/>
    <w:rsid w:val="00970745"/>
    <w:rsid w:val="009734A4"/>
    <w:rsid w:val="00974FDB"/>
    <w:rsid w:val="0097540D"/>
    <w:rsid w:val="00975630"/>
    <w:rsid w:val="00975CB9"/>
    <w:rsid w:val="00977336"/>
    <w:rsid w:val="009810EE"/>
    <w:rsid w:val="009850B9"/>
    <w:rsid w:val="009852B3"/>
    <w:rsid w:val="00985407"/>
    <w:rsid w:val="009863FB"/>
    <w:rsid w:val="00986DA3"/>
    <w:rsid w:val="009873C0"/>
    <w:rsid w:val="00990E58"/>
    <w:rsid w:val="00991599"/>
    <w:rsid w:val="00991D24"/>
    <w:rsid w:val="009A1F26"/>
    <w:rsid w:val="009A2DF3"/>
    <w:rsid w:val="009A4E94"/>
    <w:rsid w:val="009B4301"/>
    <w:rsid w:val="009B5AB8"/>
    <w:rsid w:val="009C2547"/>
    <w:rsid w:val="009C356B"/>
    <w:rsid w:val="009C5905"/>
    <w:rsid w:val="009C699B"/>
    <w:rsid w:val="009C7636"/>
    <w:rsid w:val="009D0FCB"/>
    <w:rsid w:val="009D161F"/>
    <w:rsid w:val="009D3865"/>
    <w:rsid w:val="009D6CD4"/>
    <w:rsid w:val="009E122C"/>
    <w:rsid w:val="009E1356"/>
    <w:rsid w:val="009E274C"/>
    <w:rsid w:val="009E6E30"/>
    <w:rsid w:val="009F024B"/>
    <w:rsid w:val="009F103E"/>
    <w:rsid w:val="009F3C00"/>
    <w:rsid w:val="009F50D6"/>
    <w:rsid w:val="009F6345"/>
    <w:rsid w:val="009F6AB9"/>
    <w:rsid w:val="00A004E0"/>
    <w:rsid w:val="00A03CA5"/>
    <w:rsid w:val="00A0613A"/>
    <w:rsid w:val="00A068C2"/>
    <w:rsid w:val="00A10152"/>
    <w:rsid w:val="00A101CB"/>
    <w:rsid w:val="00A107D0"/>
    <w:rsid w:val="00A13197"/>
    <w:rsid w:val="00A14467"/>
    <w:rsid w:val="00A1475F"/>
    <w:rsid w:val="00A15FB7"/>
    <w:rsid w:val="00A16F5C"/>
    <w:rsid w:val="00A21E67"/>
    <w:rsid w:val="00A22AC6"/>
    <w:rsid w:val="00A25343"/>
    <w:rsid w:val="00A2549C"/>
    <w:rsid w:val="00A30145"/>
    <w:rsid w:val="00A32851"/>
    <w:rsid w:val="00A32DA9"/>
    <w:rsid w:val="00A37542"/>
    <w:rsid w:val="00A40719"/>
    <w:rsid w:val="00A42F66"/>
    <w:rsid w:val="00A4320A"/>
    <w:rsid w:val="00A461A2"/>
    <w:rsid w:val="00A4765C"/>
    <w:rsid w:val="00A502F8"/>
    <w:rsid w:val="00A52673"/>
    <w:rsid w:val="00A5408A"/>
    <w:rsid w:val="00A54D55"/>
    <w:rsid w:val="00A557B1"/>
    <w:rsid w:val="00A56CE6"/>
    <w:rsid w:val="00A62C42"/>
    <w:rsid w:val="00A64093"/>
    <w:rsid w:val="00A66638"/>
    <w:rsid w:val="00A67BB4"/>
    <w:rsid w:val="00A71F51"/>
    <w:rsid w:val="00A72A29"/>
    <w:rsid w:val="00A73510"/>
    <w:rsid w:val="00A7553D"/>
    <w:rsid w:val="00A75B24"/>
    <w:rsid w:val="00A7633A"/>
    <w:rsid w:val="00A77E5B"/>
    <w:rsid w:val="00A80D49"/>
    <w:rsid w:val="00A831A5"/>
    <w:rsid w:val="00A856F2"/>
    <w:rsid w:val="00A86FCC"/>
    <w:rsid w:val="00A8767F"/>
    <w:rsid w:val="00A90076"/>
    <w:rsid w:val="00A902E2"/>
    <w:rsid w:val="00A91AB9"/>
    <w:rsid w:val="00A94447"/>
    <w:rsid w:val="00A97D5E"/>
    <w:rsid w:val="00AA2AFE"/>
    <w:rsid w:val="00AA62C4"/>
    <w:rsid w:val="00AB0110"/>
    <w:rsid w:val="00AB3352"/>
    <w:rsid w:val="00AB348D"/>
    <w:rsid w:val="00AB781B"/>
    <w:rsid w:val="00AC0301"/>
    <w:rsid w:val="00AC0F28"/>
    <w:rsid w:val="00AC1501"/>
    <w:rsid w:val="00AC1C7A"/>
    <w:rsid w:val="00AC2B0E"/>
    <w:rsid w:val="00AC3698"/>
    <w:rsid w:val="00AC7462"/>
    <w:rsid w:val="00AD0A1E"/>
    <w:rsid w:val="00AD1E78"/>
    <w:rsid w:val="00AD64BF"/>
    <w:rsid w:val="00AD6BE0"/>
    <w:rsid w:val="00AD7026"/>
    <w:rsid w:val="00AE266D"/>
    <w:rsid w:val="00AE441D"/>
    <w:rsid w:val="00AE467C"/>
    <w:rsid w:val="00AE4D76"/>
    <w:rsid w:val="00AE553D"/>
    <w:rsid w:val="00AE5C31"/>
    <w:rsid w:val="00AE750C"/>
    <w:rsid w:val="00AF19F3"/>
    <w:rsid w:val="00AF37F7"/>
    <w:rsid w:val="00AF503A"/>
    <w:rsid w:val="00AF712A"/>
    <w:rsid w:val="00B01169"/>
    <w:rsid w:val="00B02610"/>
    <w:rsid w:val="00B04F92"/>
    <w:rsid w:val="00B0655A"/>
    <w:rsid w:val="00B0767B"/>
    <w:rsid w:val="00B13240"/>
    <w:rsid w:val="00B14200"/>
    <w:rsid w:val="00B14A9F"/>
    <w:rsid w:val="00B1658D"/>
    <w:rsid w:val="00B166A5"/>
    <w:rsid w:val="00B21A04"/>
    <w:rsid w:val="00B22DD1"/>
    <w:rsid w:val="00B31A3D"/>
    <w:rsid w:val="00B33F73"/>
    <w:rsid w:val="00B37462"/>
    <w:rsid w:val="00B43A9A"/>
    <w:rsid w:val="00B4511D"/>
    <w:rsid w:val="00B50E2C"/>
    <w:rsid w:val="00B513ED"/>
    <w:rsid w:val="00B51C49"/>
    <w:rsid w:val="00B60EED"/>
    <w:rsid w:val="00B61C13"/>
    <w:rsid w:val="00B63B60"/>
    <w:rsid w:val="00B6400A"/>
    <w:rsid w:val="00B64146"/>
    <w:rsid w:val="00B655D6"/>
    <w:rsid w:val="00B67972"/>
    <w:rsid w:val="00B70223"/>
    <w:rsid w:val="00B70394"/>
    <w:rsid w:val="00B70BFD"/>
    <w:rsid w:val="00B70CC2"/>
    <w:rsid w:val="00B70EAC"/>
    <w:rsid w:val="00B71754"/>
    <w:rsid w:val="00B7297F"/>
    <w:rsid w:val="00B73DCB"/>
    <w:rsid w:val="00B754F6"/>
    <w:rsid w:val="00B808D2"/>
    <w:rsid w:val="00B82249"/>
    <w:rsid w:val="00B834C8"/>
    <w:rsid w:val="00B8358E"/>
    <w:rsid w:val="00B83E42"/>
    <w:rsid w:val="00B85352"/>
    <w:rsid w:val="00B863BA"/>
    <w:rsid w:val="00B86EFD"/>
    <w:rsid w:val="00B945FC"/>
    <w:rsid w:val="00B9489D"/>
    <w:rsid w:val="00B948BC"/>
    <w:rsid w:val="00B9662C"/>
    <w:rsid w:val="00B97FB0"/>
    <w:rsid w:val="00BA03BD"/>
    <w:rsid w:val="00BA479D"/>
    <w:rsid w:val="00BA50F7"/>
    <w:rsid w:val="00BA6D4C"/>
    <w:rsid w:val="00BB21DF"/>
    <w:rsid w:val="00BB3C2E"/>
    <w:rsid w:val="00BB3CF7"/>
    <w:rsid w:val="00BB7D43"/>
    <w:rsid w:val="00BC158C"/>
    <w:rsid w:val="00BC2E2A"/>
    <w:rsid w:val="00BC499C"/>
    <w:rsid w:val="00BC5523"/>
    <w:rsid w:val="00BC5AF9"/>
    <w:rsid w:val="00BC7090"/>
    <w:rsid w:val="00BC72BF"/>
    <w:rsid w:val="00BD2721"/>
    <w:rsid w:val="00BD317A"/>
    <w:rsid w:val="00BD39B9"/>
    <w:rsid w:val="00BE27B6"/>
    <w:rsid w:val="00BE4471"/>
    <w:rsid w:val="00BE45C3"/>
    <w:rsid w:val="00BE4BA6"/>
    <w:rsid w:val="00BE5C74"/>
    <w:rsid w:val="00BE6C86"/>
    <w:rsid w:val="00BF4DB4"/>
    <w:rsid w:val="00BF4F08"/>
    <w:rsid w:val="00BF7169"/>
    <w:rsid w:val="00C0001B"/>
    <w:rsid w:val="00C01FB2"/>
    <w:rsid w:val="00C021C9"/>
    <w:rsid w:val="00C048AC"/>
    <w:rsid w:val="00C06D5E"/>
    <w:rsid w:val="00C077A6"/>
    <w:rsid w:val="00C114F6"/>
    <w:rsid w:val="00C11849"/>
    <w:rsid w:val="00C11EB9"/>
    <w:rsid w:val="00C12191"/>
    <w:rsid w:val="00C143B3"/>
    <w:rsid w:val="00C143B9"/>
    <w:rsid w:val="00C153DB"/>
    <w:rsid w:val="00C15EDD"/>
    <w:rsid w:val="00C1690A"/>
    <w:rsid w:val="00C179FD"/>
    <w:rsid w:val="00C21C3F"/>
    <w:rsid w:val="00C256B1"/>
    <w:rsid w:val="00C27695"/>
    <w:rsid w:val="00C27790"/>
    <w:rsid w:val="00C33505"/>
    <w:rsid w:val="00C355B4"/>
    <w:rsid w:val="00C35782"/>
    <w:rsid w:val="00C37227"/>
    <w:rsid w:val="00C41E67"/>
    <w:rsid w:val="00C4548F"/>
    <w:rsid w:val="00C466DB"/>
    <w:rsid w:val="00C470CC"/>
    <w:rsid w:val="00C47FD1"/>
    <w:rsid w:val="00C52E83"/>
    <w:rsid w:val="00C536A7"/>
    <w:rsid w:val="00C53A92"/>
    <w:rsid w:val="00C55137"/>
    <w:rsid w:val="00C56F25"/>
    <w:rsid w:val="00C62673"/>
    <w:rsid w:val="00C628D5"/>
    <w:rsid w:val="00C62A4E"/>
    <w:rsid w:val="00C66A44"/>
    <w:rsid w:val="00C670A0"/>
    <w:rsid w:val="00C67FC3"/>
    <w:rsid w:val="00C706C5"/>
    <w:rsid w:val="00C71DB5"/>
    <w:rsid w:val="00C75A3D"/>
    <w:rsid w:val="00C75E19"/>
    <w:rsid w:val="00C76699"/>
    <w:rsid w:val="00C77305"/>
    <w:rsid w:val="00C77CAE"/>
    <w:rsid w:val="00C84216"/>
    <w:rsid w:val="00C848B0"/>
    <w:rsid w:val="00C906AF"/>
    <w:rsid w:val="00C90BA2"/>
    <w:rsid w:val="00C92BF1"/>
    <w:rsid w:val="00C94D6E"/>
    <w:rsid w:val="00C955F9"/>
    <w:rsid w:val="00C96B3A"/>
    <w:rsid w:val="00C97666"/>
    <w:rsid w:val="00CA2883"/>
    <w:rsid w:val="00CA5D90"/>
    <w:rsid w:val="00CA5F6C"/>
    <w:rsid w:val="00CA6BA4"/>
    <w:rsid w:val="00CB05B6"/>
    <w:rsid w:val="00CB05DC"/>
    <w:rsid w:val="00CB2A4F"/>
    <w:rsid w:val="00CB4B54"/>
    <w:rsid w:val="00CB57DA"/>
    <w:rsid w:val="00CB6379"/>
    <w:rsid w:val="00CB6625"/>
    <w:rsid w:val="00CB7B4E"/>
    <w:rsid w:val="00CC0DB3"/>
    <w:rsid w:val="00CC3AAB"/>
    <w:rsid w:val="00CC7AB5"/>
    <w:rsid w:val="00CD12AD"/>
    <w:rsid w:val="00CD5305"/>
    <w:rsid w:val="00CD597C"/>
    <w:rsid w:val="00CD7BCD"/>
    <w:rsid w:val="00CE0009"/>
    <w:rsid w:val="00CE282B"/>
    <w:rsid w:val="00CE4D51"/>
    <w:rsid w:val="00CE6075"/>
    <w:rsid w:val="00CE6FDF"/>
    <w:rsid w:val="00CE7D6F"/>
    <w:rsid w:val="00CF0430"/>
    <w:rsid w:val="00CF1A51"/>
    <w:rsid w:val="00CF3AB7"/>
    <w:rsid w:val="00CF3F13"/>
    <w:rsid w:val="00D00B18"/>
    <w:rsid w:val="00D011CA"/>
    <w:rsid w:val="00D107B5"/>
    <w:rsid w:val="00D10F21"/>
    <w:rsid w:val="00D111D7"/>
    <w:rsid w:val="00D11881"/>
    <w:rsid w:val="00D1309C"/>
    <w:rsid w:val="00D14113"/>
    <w:rsid w:val="00D14AE3"/>
    <w:rsid w:val="00D15D0F"/>
    <w:rsid w:val="00D15E08"/>
    <w:rsid w:val="00D17A7A"/>
    <w:rsid w:val="00D20D21"/>
    <w:rsid w:val="00D23918"/>
    <w:rsid w:val="00D24A20"/>
    <w:rsid w:val="00D24C6D"/>
    <w:rsid w:val="00D24F94"/>
    <w:rsid w:val="00D268E4"/>
    <w:rsid w:val="00D272DB"/>
    <w:rsid w:val="00D307C0"/>
    <w:rsid w:val="00D32D00"/>
    <w:rsid w:val="00D34B8A"/>
    <w:rsid w:val="00D34CB8"/>
    <w:rsid w:val="00D3694C"/>
    <w:rsid w:val="00D4182F"/>
    <w:rsid w:val="00D4577F"/>
    <w:rsid w:val="00D46F52"/>
    <w:rsid w:val="00D5184D"/>
    <w:rsid w:val="00D577C8"/>
    <w:rsid w:val="00D57935"/>
    <w:rsid w:val="00D62745"/>
    <w:rsid w:val="00D63FF7"/>
    <w:rsid w:val="00D64578"/>
    <w:rsid w:val="00D66B77"/>
    <w:rsid w:val="00D66DA8"/>
    <w:rsid w:val="00D70338"/>
    <w:rsid w:val="00D71C26"/>
    <w:rsid w:val="00D721DB"/>
    <w:rsid w:val="00D729D6"/>
    <w:rsid w:val="00D73193"/>
    <w:rsid w:val="00D74C90"/>
    <w:rsid w:val="00D762EC"/>
    <w:rsid w:val="00D7646D"/>
    <w:rsid w:val="00D76528"/>
    <w:rsid w:val="00D770DB"/>
    <w:rsid w:val="00D778E1"/>
    <w:rsid w:val="00D805D9"/>
    <w:rsid w:val="00D82D4E"/>
    <w:rsid w:val="00D83D00"/>
    <w:rsid w:val="00D8487F"/>
    <w:rsid w:val="00D87B91"/>
    <w:rsid w:val="00D924B6"/>
    <w:rsid w:val="00D953BE"/>
    <w:rsid w:val="00DA1647"/>
    <w:rsid w:val="00DA3A13"/>
    <w:rsid w:val="00DA4084"/>
    <w:rsid w:val="00DA5736"/>
    <w:rsid w:val="00DA6D92"/>
    <w:rsid w:val="00DB09B2"/>
    <w:rsid w:val="00DB3166"/>
    <w:rsid w:val="00DB3651"/>
    <w:rsid w:val="00DB4D5F"/>
    <w:rsid w:val="00DB5663"/>
    <w:rsid w:val="00DB5A83"/>
    <w:rsid w:val="00DC006D"/>
    <w:rsid w:val="00DC16C1"/>
    <w:rsid w:val="00DC1EF5"/>
    <w:rsid w:val="00DC37BC"/>
    <w:rsid w:val="00DD0F2F"/>
    <w:rsid w:val="00DD2038"/>
    <w:rsid w:val="00DD21C0"/>
    <w:rsid w:val="00DD3CF3"/>
    <w:rsid w:val="00DD674D"/>
    <w:rsid w:val="00DD6EA9"/>
    <w:rsid w:val="00DE158D"/>
    <w:rsid w:val="00DE1767"/>
    <w:rsid w:val="00DE4927"/>
    <w:rsid w:val="00DE7B8C"/>
    <w:rsid w:val="00DF0A77"/>
    <w:rsid w:val="00DF19FB"/>
    <w:rsid w:val="00DF2C64"/>
    <w:rsid w:val="00DF6000"/>
    <w:rsid w:val="00DF6FC7"/>
    <w:rsid w:val="00E00673"/>
    <w:rsid w:val="00E018FC"/>
    <w:rsid w:val="00E01D2D"/>
    <w:rsid w:val="00E01DEB"/>
    <w:rsid w:val="00E01F16"/>
    <w:rsid w:val="00E022DF"/>
    <w:rsid w:val="00E04C03"/>
    <w:rsid w:val="00E05076"/>
    <w:rsid w:val="00E07E5C"/>
    <w:rsid w:val="00E10C6E"/>
    <w:rsid w:val="00E15E24"/>
    <w:rsid w:val="00E167AD"/>
    <w:rsid w:val="00E16B3E"/>
    <w:rsid w:val="00E20C06"/>
    <w:rsid w:val="00E20CE7"/>
    <w:rsid w:val="00E22337"/>
    <w:rsid w:val="00E238F3"/>
    <w:rsid w:val="00E25029"/>
    <w:rsid w:val="00E35089"/>
    <w:rsid w:val="00E355C7"/>
    <w:rsid w:val="00E379D3"/>
    <w:rsid w:val="00E412E2"/>
    <w:rsid w:val="00E414BB"/>
    <w:rsid w:val="00E4162B"/>
    <w:rsid w:val="00E41D8B"/>
    <w:rsid w:val="00E42225"/>
    <w:rsid w:val="00E43373"/>
    <w:rsid w:val="00E43820"/>
    <w:rsid w:val="00E4388E"/>
    <w:rsid w:val="00E45709"/>
    <w:rsid w:val="00E47252"/>
    <w:rsid w:val="00E47F39"/>
    <w:rsid w:val="00E50B1C"/>
    <w:rsid w:val="00E51B6D"/>
    <w:rsid w:val="00E531C9"/>
    <w:rsid w:val="00E53A12"/>
    <w:rsid w:val="00E5508F"/>
    <w:rsid w:val="00E554EA"/>
    <w:rsid w:val="00E556D8"/>
    <w:rsid w:val="00E62FCD"/>
    <w:rsid w:val="00E64FE2"/>
    <w:rsid w:val="00E65106"/>
    <w:rsid w:val="00E663AD"/>
    <w:rsid w:val="00E66F0E"/>
    <w:rsid w:val="00E7547D"/>
    <w:rsid w:val="00E77115"/>
    <w:rsid w:val="00E779B0"/>
    <w:rsid w:val="00E80A81"/>
    <w:rsid w:val="00E810A1"/>
    <w:rsid w:val="00E82425"/>
    <w:rsid w:val="00E8439C"/>
    <w:rsid w:val="00E846A4"/>
    <w:rsid w:val="00E8697B"/>
    <w:rsid w:val="00E90056"/>
    <w:rsid w:val="00E91224"/>
    <w:rsid w:val="00E91DA3"/>
    <w:rsid w:val="00E93B91"/>
    <w:rsid w:val="00E96DEF"/>
    <w:rsid w:val="00EA4509"/>
    <w:rsid w:val="00EA72B8"/>
    <w:rsid w:val="00EB0D73"/>
    <w:rsid w:val="00EB2746"/>
    <w:rsid w:val="00EB3877"/>
    <w:rsid w:val="00EB4D9C"/>
    <w:rsid w:val="00EB51EE"/>
    <w:rsid w:val="00EB6BA9"/>
    <w:rsid w:val="00EC1001"/>
    <w:rsid w:val="00EC570E"/>
    <w:rsid w:val="00ED26B7"/>
    <w:rsid w:val="00ED5FB5"/>
    <w:rsid w:val="00ED7A3B"/>
    <w:rsid w:val="00EE07DC"/>
    <w:rsid w:val="00EE115C"/>
    <w:rsid w:val="00EE24ED"/>
    <w:rsid w:val="00EE4FBD"/>
    <w:rsid w:val="00EE5A9D"/>
    <w:rsid w:val="00EE5E40"/>
    <w:rsid w:val="00EF1FA5"/>
    <w:rsid w:val="00EF1FB7"/>
    <w:rsid w:val="00EF29E3"/>
    <w:rsid w:val="00EF3318"/>
    <w:rsid w:val="00EF4004"/>
    <w:rsid w:val="00EF459A"/>
    <w:rsid w:val="00EF6FB1"/>
    <w:rsid w:val="00EF78F3"/>
    <w:rsid w:val="00F000E2"/>
    <w:rsid w:val="00F0139E"/>
    <w:rsid w:val="00F04128"/>
    <w:rsid w:val="00F050AA"/>
    <w:rsid w:val="00F05D78"/>
    <w:rsid w:val="00F07149"/>
    <w:rsid w:val="00F07ABC"/>
    <w:rsid w:val="00F106A5"/>
    <w:rsid w:val="00F10A3B"/>
    <w:rsid w:val="00F1139C"/>
    <w:rsid w:val="00F129B6"/>
    <w:rsid w:val="00F20013"/>
    <w:rsid w:val="00F277CE"/>
    <w:rsid w:val="00F27B6F"/>
    <w:rsid w:val="00F313AE"/>
    <w:rsid w:val="00F31F22"/>
    <w:rsid w:val="00F33078"/>
    <w:rsid w:val="00F33B09"/>
    <w:rsid w:val="00F346E8"/>
    <w:rsid w:val="00F4072A"/>
    <w:rsid w:val="00F40E31"/>
    <w:rsid w:val="00F41336"/>
    <w:rsid w:val="00F421EA"/>
    <w:rsid w:val="00F42257"/>
    <w:rsid w:val="00F45CF5"/>
    <w:rsid w:val="00F46653"/>
    <w:rsid w:val="00F470FD"/>
    <w:rsid w:val="00F5182A"/>
    <w:rsid w:val="00F525FE"/>
    <w:rsid w:val="00F62AF0"/>
    <w:rsid w:val="00F66AAD"/>
    <w:rsid w:val="00F70E1E"/>
    <w:rsid w:val="00F73DC8"/>
    <w:rsid w:val="00F7403A"/>
    <w:rsid w:val="00F746A2"/>
    <w:rsid w:val="00F75027"/>
    <w:rsid w:val="00F76BED"/>
    <w:rsid w:val="00F775C5"/>
    <w:rsid w:val="00F80124"/>
    <w:rsid w:val="00F801E4"/>
    <w:rsid w:val="00F81DFA"/>
    <w:rsid w:val="00F81E39"/>
    <w:rsid w:val="00F8322C"/>
    <w:rsid w:val="00F8353F"/>
    <w:rsid w:val="00F8378F"/>
    <w:rsid w:val="00F83F47"/>
    <w:rsid w:val="00F84E32"/>
    <w:rsid w:val="00F90595"/>
    <w:rsid w:val="00F93286"/>
    <w:rsid w:val="00F94454"/>
    <w:rsid w:val="00F974F8"/>
    <w:rsid w:val="00F97DFC"/>
    <w:rsid w:val="00FA00C3"/>
    <w:rsid w:val="00FA0F22"/>
    <w:rsid w:val="00FA1E6B"/>
    <w:rsid w:val="00FA2BEC"/>
    <w:rsid w:val="00FA3A18"/>
    <w:rsid w:val="00FA3EC1"/>
    <w:rsid w:val="00FA6347"/>
    <w:rsid w:val="00FA67D1"/>
    <w:rsid w:val="00FA70D7"/>
    <w:rsid w:val="00FA76C8"/>
    <w:rsid w:val="00FB2926"/>
    <w:rsid w:val="00FB30A9"/>
    <w:rsid w:val="00FB4B2D"/>
    <w:rsid w:val="00FC166C"/>
    <w:rsid w:val="00FC2D63"/>
    <w:rsid w:val="00FC467A"/>
    <w:rsid w:val="00FC7BFD"/>
    <w:rsid w:val="00FD2261"/>
    <w:rsid w:val="00FD54F0"/>
    <w:rsid w:val="00FD5695"/>
    <w:rsid w:val="00FD655E"/>
    <w:rsid w:val="00FF0301"/>
    <w:rsid w:val="00FF5E22"/>
    <w:rsid w:val="00FF7511"/>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59F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0" w:defSemiHidden="0" w:defUnhideWhenUsed="0" w:defQFormat="0" w:count="382">
    <w:lsdException w:name="heading 1"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unhideWhenUsed="1"/>
    <w:lsdException w:name="List Bullet 4" w:semiHidden="1"/>
    <w:lsdException w:name="List Bullet 5" w:semiHidden="1"/>
    <w:lsdException w:name="List Number 2" w:semiHidden="1" w:unhideWhenUsed="1"/>
    <w:lsdException w:name="List Number 3" w:semiHidden="1" w:unhideWhenUsed="1"/>
    <w:lsdException w:name="List Number 4" w:semiHidden="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qFormat="1"/>
    <w:lsdException w:name="Hyperlink" w:semiHidden="1" w:unhideWhenUsed="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1064D"/>
    <w:rPr>
      <w:rFonts w:ascii="Lato" w:eastAsia="Calibri" w:hAnsi="Lato" w:cs="Times New Roman"/>
      <w:sz w:val="20"/>
      <w:szCs w:val="20"/>
    </w:rPr>
  </w:style>
  <w:style w:type="paragraph" w:styleId="Heading1">
    <w:name w:val="heading 1"/>
    <w:next w:val="BodyText"/>
    <w:link w:val="Heading1Char"/>
    <w:qFormat/>
    <w:rsid w:val="00BF4F08"/>
    <w:pPr>
      <w:keepNext/>
      <w:keepLines/>
      <w:spacing w:before="360" w:after="180" w:line="480" w:lineRule="exact"/>
      <w:outlineLvl w:val="0"/>
    </w:pPr>
    <w:rPr>
      <w:rFonts w:ascii="Lato" w:eastAsia="Times New Roman" w:hAnsi="Lato" w:cs="Times New Roman"/>
      <w:bCs/>
      <w:sz w:val="32"/>
      <w:szCs w:val="28"/>
    </w:rPr>
  </w:style>
  <w:style w:type="paragraph" w:styleId="Heading2">
    <w:name w:val="heading 2"/>
    <w:next w:val="BodyText"/>
    <w:link w:val="Heading2Char"/>
    <w:qFormat/>
    <w:rsid w:val="00BF4F08"/>
    <w:pPr>
      <w:keepNext/>
      <w:spacing w:before="240" w:after="180" w:line="300" w:lineRule="exact"/>
      <w:outlineLvl w:val="1"/>
    </w:pPr>
    <w:rPr>
      <w:rFonts w:ascii="Lato" w:eastAsia="Calibri" w:hAnsi="Lato" w:cs="Times New Roman"/>
      <w:b/>
      <w:sz w:val="24"/>
    </w:rPr>
  </w:style>
  <w:style w:type="paragraph" w:styleId="Heading3">
    <w:name w:val="heading 3"/>
    <w:basedOn w:val="Normal"/>
    <w:next w:val="Normal"/>
    <w:link w:val="Heading3Char"/>
    <w:qFormat/>
    <w:rsid w:val="005F3DDF"/>
    <w:pPr>
      <w:keepNext/>
      <w:spacing w:before="120" w:after="0" w:line="360" w:lineRule="exact"/>
      <w:outlineLvl w:val="2"/>
    </w:pPr>
    <w:rPr>
      <w:rFonts w:eastAsia="Times New Roman" w:cs="Mangal"/>
      <w:b/>
      <w:caps/>
      <w:color w:val="808080" w:themeColor="background1" w:themeShade="80"/>
      <w:szCs w:val="22"/>
      <w:lang w:eastAsia="zh-CN" w:bidi="hi-IN"/>
    </w:rPr>
  </w:style>
  <w:style w:type="paragraph" w:styleId="Heading4">
    <w:name w:val="heading 4"/>
    <w:basedOn w:val="Normal"/>
    <w:next w:val="Normal"/>
    <w:link w:val="Heading4Char"/>
    <w:uiPriority w:val="9"/>
    <w:semiHidden/>
    <w:rsid w:val="008C049B"/>
    <w:pPr>
      <w:spacing w:before="360" w:after="0" w:line="360" w:lineRule="exact"/>
      <w:outlineLvl w:val="3"/>
    </w:pPr>
    <w:rPr>
      <w:rFonts w:ascii="Lato Bold" w:eastAsia="Times New Roman" w:hAnsi="Lato Bold"/>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F08"/>
    <w:rPr>
      <w:rFonts w:ascii="Lato" w:eastAsia="Times New Roman" w:hAnsi="Lato" w:cs="Times New Roman"/>
      <w:bCs/>
      <w:sz w:val="32"/>
      <w:szCs w:val="28"/>
    </w:rPr>
  </w:style>
  <w:style w:type="character" w:customStyle="1" w:styleId="Heading2Char">
    <w:name w:val="Heading 2 Char"/>
    <w:basedOn w:val="DefaultParagraphFont"/>
    <w:link w:val="Heading2"/>
    <w:rsid w:val="00BF4F08"/>
    <w:rPr>
      <w:rFonts w:ascii="Lato" w:eastAsia="Calibri" w:hAnsi="Lato" w:cs="Times New Roman"/>
      <w:b/>
      <w:sz w:val="24"/>
    </w:rPr>
  </w:style>
  <w:style w:type="character" w:customStyle="1" w:styleId="Heading3Char">
    <w:name w:val="Heading 3 Char"/>
    <w:basedOn w:val="DefaultParagraphFont"/>
    <w:link w:val="Heading3"/>
    <w:rsid w:val="005F3DDF"/>
    <w:rPr>
      <w:rFonts w:ascii="Lato" w:eastAsia="Times New Roman" w:hAnsi="Lato" w:cs="Mangal"/>
      <w:b/>
      <w:caps/>
      <w:color w:val="808080" w:themeColor="background1" w:themeShade="80"/>
      <w:sz w:val="20"/>
      <w:lang w:eastAsia="zh-CN" w:bidi="hi-IN"/>
    </w:rPr>
  </w:style>
  <w:style w:type="character" w:styleId="Hyperlink">
    <w:name w:val="Hyperlink"/>
    <w:rsid w:val="005F3DDF"/>
    <w:rPr>
      <w:rFonts w:ascii="Lato" w:hAnsi="Lato" w:cs="Times New Roman"/>
      <w:color w:val="00578B" w:themeColor="text2"/>
      <w:u w:val="none"/>
    </w:rPr>
  </w:style>
  <w:style w:type="paragraph" w:styleId="EndnoteText">
    <w:name w:val="endnote text"/>
    <w:basedOn w:val="Normal"/>
    <w:link w:val="EndnoteTextChar"/>
    <w:qFormat/>
    <w:rsid w:val="00812B57"/>
    <w:pPr>
      <w:numPr>
        <w:numId w:val="5"/>
      </w:numPr>
    </w:pPr>
    <w:rPr>
      <w:sz w:val="18"/>
    </w:rPr>
  </w:style>
  <w:style w:type="character" w:customStyle="1" w:styleId="EndnoteTextChar">
    <w:name w:val="Endnote Text Char"/>
    <w:basedOn w:val="DefaultParagraphFont"/>
    <w:link w:val="EndnoteText"/>
    <w:rsid w:val="0081064D"/>
    <w:rPr>
      <w:rFonts w:ascii="Lato" w:eastAsia="Calibri" w:hAnsi="Lato" w:cs="Times New Roman"/>
      <w:sz w:val="18"/>
      <w:szCs w:val="20"/>
    </w:rPr>
  </w:style>
  <w:style w:type="character" w:styleId="EndnoteReference">
    <w:name w:val="endnote reference"/>
    <w:uiPriority w:val="99"/>
    <w:unhideWhenUsed/>
    <w:rsid w:val="005F3DDF"/>
    <w:rPr>
      <w:rFonts w:ascii="Lato" w:hAnsi="Lato"/>
      <w:vertAlign w:val="superscript"/>
    </w:rPr>
  </w:style>
  <w:style w:type="character" w:styleId="CommentReference">
    <w:name w:val="annotation reference"/>
    <w:basedOn w:val="DefaultParagraphFont"/>
    <w:uiPriority w:val="99"/>
    <w:semiHidden/>
    <w:unhideWhenUsed/>
    <w:rsid w:val="00D74C90"/>
    <w:rPr>
      <w:sz w:val="16"/>
      <w:szCs w:val="16"/>
    </w:rPr>
  </w:style>
  <w:style w:type="paragraph" w:styleId="CommentText">
    <w:name w:val="annotation text"/>
    <w:basedOn w:val="Normal"/>
    <w:link w:val="CommentTextChar"/>
    <w:uiPriority w:val="99"/>
    <w:semiHidden/>
    <w:unhideWhenUsed/>
    <w:rsid w:val="00D74C90"/>
    <w:rPr>
      <w:rFonts w:eastAsiaTheme="minorHAnsi"/>
    </w:rPr>
  </w:style>
  <w:style w:type="character" w:customStyle="1" w:styleId="CommentTextChar">
    <w:name w:val="Comment Text Char"/>
    <w:basedOn w:val="DefaultParagraphFont"/>
    <w:link w:val="CommentText"/>
    <w:uiPriority w:val="99"/>
    <w:semiHidden/>
    <w:rsid w:val="00D74C9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74C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90"/>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D74C90"/>
    <w:rPr>
      <w:rFonts w:eastAsia="Calibri"/>
      <w:b/>
      <w:bCs/>
    </w:rPr>
  </w:style>
  <w:style w:type="character" w:customStyle="1" w:styleId="CommentSubjectChar">
    <w:name w:val="Comment Subject Char"/>
    <w:basedOn w:val="CommentTextChar"/>
    <w:link w:val="CommentSubject"/>
    <w:uiPriority w:val="99"/>
    <w:semiHidden/>
    <w:rsid w:val="00D74C90"/>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B50E2C"/>
    <w:pPr>
      <w:spacing w:after="0"/>
      <w:jc w:val="right"/>
    </w:pPr>
    <w:rPr>
      <w:rFonts w:ascii="Lato Bold" w:hAnsi="Lato Bold"/>
      <w:caps/>
      <w:color w:val="BFBFBF" w:themeColor="background1" w:themeShade="BF"/>
      <w:spacing w:val="20"/>
      <w:sz w:val="15"/>
      <w:szCs w:val="15"/>
    </w:rPr>
  </w:style>
  <w:style w:type="character" w:customStyle="1" w:styleId="HeaderChar">
    <w:name w:val="Header Char"/>
    <w:basedOn w:val="DefaultParagraphFont"/>
    <w:link w:val="Header"/>
    <w:uiPriority w:val="99"/>
    <w:rsid w:val="00B50E2C"/>
    <w:rPr>
      <w:rFonts w:ascii="Lato Bold" w:eastAsia="Calibri" w:hAnsi="Lato Bold" w:cs="Times New Roman"/>
      <w:caps/>
      <w:color w:val="BFBFBF" w:themeColor="background1" w:themeShade="BF"/>
      <w:spacing w:val="20"/>
      <w:sz w:val="15"/>
      <w:szCs w:val="15"/>
    </w:rPr>
  </w:style>
  <w:style w:type="paragraph" w:styleId="Footer">
    <w:name w:val="footer"/>
    <w:basedOn w:val="Normal"/>
    <w:link w:val="FooterChar"/>
    <w:uiPriority w:val="99"/>
    <w:unhideWhenUsed/>
    <w:rsid w:val="00CE0009"/>
    <w:pPr>
      <w:spacing w:after="0"/>
    </w:pPr>
    <w:rPr>
      <w:b/>
      <w:caps/>
      <w:color w:val="000000" w:themeColor="text1"/>
      <w:spacing w:val="20"/>
      <w:sz w:val="15"/>
      <w:szCs w:val="15"/>
    </w:rPr>
  </w:style>
  <w:style w:type="character" w:customStyle="1" w:styleId="FooterChar">
    <w:name w:val="Footer Char"/>
    <w:basedOn w:val="DefaultParagraphFont"/>
    <w:link w:val="Footer"/>
    <w:uiPriority w:val="99"/>
    <w:rsid w:val="00CE0009"/>
    <w:rPr>
      <w:rFonts w:ascii="Lato" w:eastAsia="Calibri" w:hAnsi="Lato" w:cs="Times New Roman"/>
      <w:b/>
      <w:caps/>
      <w:color w:val="000000" w:themeColor="text1"/>
      <w:spacing w:val="20"/>
      <w:sz w:val="15"/>
      <w:szCs w:val="15"/>
    </w:rPr>
  </w:style>
  <w:style w:type="paragraph" w:styleId="NormalWeb">
    <w:name w:val="Normal (Web)"/>
    <w:basedOn w:val="Normal"/>
    <w:uiPriority w:val="99"/>
    <w:semiHidden/>
    <w:unhideWhenUsed/>
    <w:rsid w:val="004469B0"/>
    <w:rPr>
      <w:szCs w:val="24"/>
    </w:rPr>
  </w:style>
  <w:style w:type="table" w:styleId="TableGrid">
    <w:name w:val="Table Grid"/>
    <w:basedOn w:val="TableNormal"/>
    <w:uiPriority w:val="59"/>
    <w:rsid w:val="009F50D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6C47E2"/>
    <w:pPr>
      <w:spacing w:after="0"/>
    </w:pPr>
    <w:rPr>
      <w:rFonts w:eastAsia="Times New Roman"/>
      <w:snapToGrid w:val="0"/>
      <w:sz w:val="18"/>
    </w:rPr>
  </w:style>
  <w:style w:type="paragraph" w:customStyle="1" w:styleId="BoxNote">
    <w:name w:val="Box Note"/>
    <w:basedOn w:val="Normal"/>
    <w:qFormat/>
    <w:rsid w:val="002A7A25"/>
    <w:pPr>
      <w:pBdr>
        <w:bottom w:val="single" w:sz="48" w:space="12" w:color="D9D9D9" w:themeColor="background1" w:themeShade="D9"/>
      </w:pBdr>
      <w:spacing w:before="120" w:line="240" w:lineRule="exact"/>
      <w:contextualSpacing/>
    </w:pPr>
    <w:rPr>
      <w:rFonts w:eastAsia="Times New Roman"/>
      <w:snapToGrid w:val="0"/>
      <w:sz w:val="16"/>
    </w:rPr>
  </w:style>
  <w:style w:type="paragraph" w:styleId="Revision">
    <w:name w:val="Revision"/>
    <w:hidden/>
    <w:uiPriority w:val="99"/>
    <w:semiHidden/>
    <w:rsid w:val="0029072A"/>
    <w:pPr>
      <w:spacing w:after="0"/>
    </w:pPr>
    <w:rPr>
      <w:rFonts w:ascii="Times New Roman" w:eastAsia="Calibri" w:hAnsi="Times New Roman" w:cs="Times New Roman"/>
      <w:sz w:val="24"/>
      <w:szCs w:val="20"/>
    </w:rPr>
  </w:style>
  <w:style w:type="character" w:styleId="FollowedHyperlink">
    <w:name w:val="FollowedHyperlink"/>
    <w:basedOn w:val="DefaultParagraphFont"/>
    <w:uiPriority w:val="99"/>
    <w:semiHidden/>
    <w:unhideWhenUsed/>
    <w:rsid w:val="002A7A25"/>
    <w:rPr>
      <w:color w:val="00578B" w:themeColor="text2"/>
      <w:u w:val="none"/>
    </w:rPr>
  </w:style>
  <w:style w:type="paragraph" w:customStyle="1" w:styleId="Boilerplate">
    <w:name w:val="Boilerplate"/>
    <w:basedOn w:val="Normal"/>
    <w:rsid w:val="008324B8"/>
    <w:rPr>
      <w:rFonts w:eastAsiaTheme="minorHAnsi" w:cstheme="minorBidi"/>
      <w:sz w:val="18"/>
    </w:rPr>
  </w:style>
  <w:style w:type="paragraph" w:customStyle="1" w:styleId="Authors">
    <w:name w:val="Authors"/>
    <w:basedOn w:val="Normal"/>
    <w:rsid w:val="006D2472"/>
    <w:pPr>
      <w:spacing w:after="0" w:line="300" w:lineRule="exact"/>
    </w:pPr>
    <w:rPr>
      <w:rFonts w:eastAsia="Times New Roman" w:cs="Gill Sans"/>
      <w:i/>
      <w:iCs/>
      <w:sz w:val="23"/>
      <w:szCs w:val="22"/>
    </w:rPr>
  </w:style>
  <w:style w:type="paragraph" w:customStyle="1" w:styleId="NumberedList">
    <w:name w:val="Numbered List"/>
    <w:basedOn w:val="Normal"/>
    <w:qFormat/>
    <w:rsid w:val="004E16B6"/>
    <w:pPr>
      <w:numPr>
        <w:numId w:val="1"/>
      </w:numPr>
      <w:spacing w:after="180" w:line="300" w:lineRule="exact"/>
      <w:contextualSpacing/>
    </w:pPr>
  </w:style>
  <w:style w:type="paragraph" w:customStyle="1" w:styleId="FigureTableNumber">
    <w:name w:val="Figure/Table Number"/>
    <w:basedOn w:val="Normal"/>
    <w:qFormat/>
    <w:rsid w:val="008C5499"/>
    <w:pPr>
      <w:keepNext/>
      <w:spacing w:before="360" w:after="40"/>
    </w:pPr>
    <w:rPr>
      <w:caps/>
      <w:color w:val="1696D2"/>
      <w:sz w:val="18"/>
      <w:szCs w:val="18"/>
    </w:rPr>
  </w:style>
  <w:style w:type="paragraph" w:customStyle="1" w:styleId="FigureTableTitle">
    <w:name w:val="Figure/Table Title"/>
    <w:basedOn w:val="Normal"/>
    <w:qFormat/>
    <w:rsid w:val="005F3DDF"/>
    <w:pPr>
      <w:keepNext/>
      <w:spacing w:after="0" w:line="320" w:lineRule="exact"/>
    </w:pPr>
    <w:rPr>
      <w:b/>
      <w:szCs w:val="28"/>
    </w:rPr>
  </w:style>
  <w:style w:type="paragraph" w:customStyle="1" w:styleId="TableColumnHeading">
    <w:name w:val="Table Column Heading"/>
    <w:basedOn w:val="Normal"/>
    <w:qFormat/>
    <w:rsid w:val="006D2472"/>
    <w:pPr>
      <w:widowControl w:val="0"/>
      <w:spacing w:before="240" w:after="0"/>
      <w:jc w:val="center"/>
    </w:pPr>
    <w:rPr>
      <w:rFonts w:eastAsia="Times New Roman"/>
      <w:b/>
      <w:sz w:val="19"/>
      <w:szCs w:val="24"/>
    </w:rPr>
  </w:style>
  <w:style w:type="paragraph" w:customStyle="1" w:styleId="TableRow">
    <w:name w:val="Table Row"/>
    <w:basedOn w:val="FigureTableTitle"/>
    <w:qFormat/>
    <w:rsid w:val="005F3DDF"/>
    <w:pPr>
      <w:keepNext w:val="0"/>
      <w:spacing w:line="240" w:lineRule="auto"/>
    </w:pPr>
    <w:rPr>
      <w:b w:val="0"/>
      <w:sz w:val="18"/>
      <w:szCs w:val="24"/>
    </w:rPr>
  </w:style>
  <w:style w:type="paragraph" w:customStyle="1" w:styleId="FigureTableNotes">
    <w:name w:val="Figure/Table Notes"/>
    <w:basedOn w:val="FigureTableTitle"/>
    <w:qFormat/>
    <w:rsid w:val="005F3DDF"/>
    <w:pPr>
      <w:keepNext w:val="0"/>
      <w:spacing w:before="240" w:after="320" w:line="240" w:lineRule="exact"/>
      <w:contextualSpacing/>
    </w:pPr>
    <w:rPr>
      <w:b w:val="0"/>
      <w:iCs/>
      <w:sz w:val="16"/>
      <w:szCs w:val="18"/>
    </w:rPr>
  </w:style>
  <w:style w:type="paragraph" w:customStyle="1" w:styleId="Reference">
    <w:name w:val="Reference"/>
    <w:basedOn w:val="Normal"/>
    <w:qFormat/>
    <w:rsid w:val="00687404"/>
    <w:pPr>
      <w:ind w:left="360" w:hanging="360"/>
    </w:pPr>
    <w:rPr>
      <w:rFonts w:eastAsiaTheme="minorHAnsi" w:cstheme="minorBidi"/>
      <w:sz w:val="18"/>
      <w:szCs w:val="22"/>
    </w:rPr>
  </w:style>
  <w:style w:type="paragraph" w:customStyle="1" w:styleId="BulletedList">
    <w:name w:val="Bulleted List"/>
    <w:basedOn w:val="BodyTextFirstIndent"/>
    <w:qFormat/>
    <w:rsid w:val="00BF4F08"/>
    <w:pPr>
      <w:numPr>
        <w:numId w:val="4"/>
      </w:numPr>
      <w:spacing w:after="120"/>
      <w:ind w:left="374" w:hanging="187"/>
    </w:pPr>
  </w:style>
  <w:style w:type="paragraph" w:customStyle="1" w:styleId="TableRowBullet">
    <w:name w:val="Table Row Bullet"/>
    <w:basedOn w:val="TableRow"/>
    <w:qFormat/>
    <w:rsid w:val="00BE6C86"/>
    <w:pPr>
      <w:numPr>
        <w:numId w:val="2"/>
      </w:numPr>
    </w:pPr>
  </w:style>
  <w:style w:type="paragraph" w:customStyle="1" w:styleId="IndentedText">
    <w:name w:val="Indented Text"/>
    <w:basedOn w:val="Normal"/>
    <w:qFormat/>
    <w:rsid w:val="005F3DDF"/>
    <w:pPr>
      <w:spacing w:after="180" w:line="300" w:lineRule="exact"/>
      <w:ind w:left="720"/>
      <w:contextualSpacing/>
    </w:pPr>
    <w:rPr>
      <w:rFonts w:eastAsiaTheme="minorHAnsi"/>
      <w:szCs w:val="22"/>
    </w:rPr>
  </w:style>
  <w:style w:type="paragraph" w:styleId="BodyTextFirstIndent">
    <w:name w:val="Body Text First Indent"/>
    <w:basedOn w:val="Normal"/>
    <w:link w:val="BodyTextFirstIndentChar"/>
    <w:qFormat/>
    <w:rsid w:val="00447294"/>
    <w:pPr>
      <w:spacing w:after="180" w:line="300" w:lineRule="exact"/>
      <w:ind w:firstLine="360"/>
    </w:pPr>
  </w:style>
  <w:style w:type="character" w:customStyle="1" w:styleId="BodyTextFirstIndentChar">
    <w:name w:val="Body Text First Indent Char"/>
    <w:basedOn w:val="DefaultParagraphFont"/>
    <w:link w:val="BodyTextFirstIndent"/>
    <w:rsid w:val="00915C9E"/>
    <w:rPr>
      <w:rFonts w:ascii="Lato Regular" w:eastAsia="Calibri" w:hAnsi="Lato Regular" w:cs="Times New Roman"/>
      <w:sz w:val="20"/>
      <w:szCs w:val="20"/>
    </w:rPr>
  </w:style>
  <w:style w:type="paragraph" w:styleId="BlockText">
    <w:name w:val="Block Text"/>
    <w:basedOn w:val="Normal"/>
    <w:qFormat/>
    <w:rsid w:val="008B188D"/>
    <w:pPr>
      <w:spacing w:after="180" w:line="250" w:lineRule="exact"/>
      <w:ind w:left="720" w:right="720"/>
      <w:contextualSpacing/>
    </w:pPr>
    <w:rPr>
      <w:rFonts w:eastAsiaTheme="minorEastAsia" w:cstheme="minorBidi"/>
      <w:iCs/>
      <w:sz w:val="18"/>
    </w:rPr>
  </w:style>
  <w:style w:type="character" w:customStyle="1" w:styleId="Heading4Char">
    <w:name w:val="Heading 4 Char"/>
    <w:basedOn w:val="DefaultParagraphFont"/>
    <w:link w:val="Heading4"/>
    <w:uiPriority w:val="9"/>
    <w:semiHidden/>
    <w:rsid w:val="00915C9E"/>
    <w:rPr>
      <w:rFonts w:ascii="Lato Bold" w:eastAsia="Times New Roman" w:hAnsi="Lato Bold" w:cs="Times New Roman"/>
      <w:bCs/>
      <w:color w:val="000000" w:themeColor="text1"/>
      <w:sz w:val="20"/>
      <w:szCs w:val="20"/>
    </w:rPr>
  </w:style>
  <w:style w:type="paragraph" w:customStyle="1" w:styleId="PullQuote">
    <w:name w:val="Pull Quote"/>
    <w:basedOn w:val="BodyTextFirstIndent"/>
    <w:link w:val="PullQuoteChar"/>
    <w:qFormat/>
    <w:rsid w:val="006D2472"/>
    <w:pPr>
      <w:pBdr>
        <w:top w:val="single" w:sz="8" w:space="9" w:color="1696D2"/>
        <w:bottom w:val="single" w:sz="8" w:space="14" w:color="1696D2"/>
      </w:pBdr>
      <w:spacing w:before="600" w:after="600" w:line="400" w:lineRule="exact"/>
      <w:ind w:firstLine="0"/>
      <w:contextualSpacing/>
    </w:pPr>
    <w:rPr>
      <w:i/>
      <w:color w:val="1696D2"/>
      <w:sz w:val="24"/>
      <w:szCs w:val="24"/>
    </w:rPr>
  </w:style>
  <w:style w:type="character" w:customStyle="1" w:styleId="PullQuoteChar">
    <w:name w:val="Pull Quote Char"/>
    <w:basedOn w:val="BodyTextFirstIndentChar"/>
    <w:link w:val="PullQuote"/>
    <w:rsid w:val="006D2472"/>
    <w:rPr>
      <w:rFonts w:ascii="Lato" w:eastAsia="Calibri" w:hAnsi="Lato" w:cs="Times New Roman"/>
      <w:i/>
      <w:color w:val="1696D2"/>
      <w:sz w:val="24"/>
      <w:szCs w:val="24"/>
    </w:rPr>
  </w:style>
  <w:style w:type="paragraph" w:customStyle="1" w:styleId="AuthorsAffiliation">
    <w:name w:val="Authors Affiliation"/>
    <w:basedOn w:val="Authors"/>
    <w:qFormat/>
    <w:rsid w:val="00812B57"/>
    <w:pPr>
      <w:spacing w:before="60" w:after="60" w:line="200" w:lineRule="exact"/>
    </w:pPr>
    <w:rPr>
      <w:rFonts w:eastAsiaTheme="minorHAnsi"/>
      <w:b/>
      <w:i w:val="0"/>
      <w:iCs w:val="0"/>
      <w:caps/>
      <w:spacing w:val="10"/>
      <w:sz w:val="15"/>
      <w:szCs w:val="16"/>
    </w:rPr>
  </w:style>
  <w:style w:type="paragraph" w:customStyle="1" w:styleId="BriefTitle">
    <w:name w:val="Brief Title"/>
    <w:qFormat/>
    <w:rsid w:val="00F8322C"/>
    <w:pPr>
      <w:spacing w:before="240" w:after="60" w:line="760" w:lineRule="exact"/>
      <w:contextualSpacing/>
      <w:outlineLvl w:val="0"/>
    </w:pPr>
    <w:rPr>
      <w:rFonts w:ascii="Lato Light" w:hAnsi="Lato Light" w:cs="Times New Roman"/>
      <w:sz w:val="60"/>
      <w:szCs w:val="64"/>
    </w:rPr>
  </w:style>
  <w:style w:type="paragraph" w:customStyle="1" w:styleId="BriefSubtitle">
    <w:name w:val="Brief Subtitle"/>
    <w:qFormat/>
    <w:rsid w:val="00F8322C"/>
    <w:pPr>
      <w:spacing w:after="240" w:line="360" w:lineRule="exact"/>
    </w:pPr>
    <w:rPr>
      <w:rFonts w:ascii="Lato" w:eastAsiaTheme="majorEastAsia" w:hAnsi="Lato" w:cstheme="majorBidi"/>
      <w:b/>
      <w:bCs/>
      <w:iCs/>
      <w:color w:val="1696D2"/>
      <w:sz w:val="28"/>
      <w:szCs w:val="20"/>
    </w:rPr>
  </w:style>
  <w:style w:type="character" w:customStyle="1" w:styleId="Heading4D">
    <w:name w:val="Heading 4 (D)"/>
    <w:basedOn w:val="DefaultParagraphFont"/>
    <w:qFormat/>
    <w:rsid w:val="005F3DDF"/>
    <w:rPr>
      <w:rFonts w:ascii="Lato" w:hAnsi="Lato"/>
      <w:b/>
      <w:i/>
      <w:sz w:val="20"/>
    </w:rPr>
  </w:style>
  <w:style w:type="paragraph" w:styleId="Date">
    <w:name w:val="Date"/>
    <w:next w:val="Normal"/>
    <w:link w:val="DateChar"/>
    <w:rsid w:val="006D2472"/>
    <w:pPr>
      <w:tabs>
        <w:tab w:val="left" w:pos="360"/>
      </w:tabs>
      <w:spacing w:before="120" w:after="440" w:line="220" w:lineRule="exact"/>
    </w:pPr>
    <w:rPr>
      <w:rFonts w:ascii="Lato" w:hAnsi="Lato" w:cs="Gill Sans"/>
      <w:i/>
      <w:iCs/>
      <w:color w:val="666666"/>
      <w:sz w:val="23"/>
    </w:rPr>
  </w:style>
  <w:style w:type="character" w:customStyle="1" w:styleId="DateChar">
    <w:name w:val="Date Char"/>
    <w:basedOn w:val="DefaultParagraphFont"/>
    <w:link w:val="Date"/>
    <w:rsid w:val="006D2472"/>
    <w:rPr>
      <w:rFonts w:ascii="Lato" w:hAnsi="Lato" w:cs="Gill Sans"/>
      <w:i/>
      <w:iCs/>
      <w:color w:val="666666"/>
      <w:sz w:val="23"/>
    </w:rPr>
  </w:style>
  <w:style w:type="paragraph" w:customStyle="1" w:styleId="TaxonomyText">
    <w:name w:val="Taxonomy Text"/>
    <w:basedOn w:val="Normal"/>
    <w:rsid w:val="008D1041"/>
    <w:pPr>
      <w:spacing w:after="0"/>
      <w:jc w:val="center"/>
    </w:pPr>
    <w:rPr>
      <w:rFonts w:ascii="Lato Black" w:hAnsi="Lato Black"/>
      <w:caps/>
      <w:color w:val="FFFFFF" w:themeColor="background1"/>
      <w:spacing w:val="20"/>
      <w:sz w:val="16"/>
      <w:szCs w:val="16"/>
    </w:rPr>
  </w:style>
  <w:style w:type="paragraph" w:customStyle="1" w:styleId="AboutSubtitle">
    <w:name w:val="About Subtitle"/>
    <w:basedOn w:val="Normal"/>
    <w:semiHidden/>
    <w:qFormat/>
    <w:rsid w:val="005F3DDF"/>
    <w:pPr>
      <w:tabs>
        <w:tab w:val="left" w:pos="360"/>
      </w:tabs>
      <w:spacing w:after="0" w:line="360" w:lineRule="exact"/>
    </w:pPr>
    <w:rPr>
      <w:rFonts w:eastAsiaTheme="minorHAnsi"/>
      <w:b/>
      <w:caps/>
      <w:color w:val="1696D2"/>
      <w:spacing w:val="20"/>
      <w:sz w:val="22"/>
      <w:szCs w:val="22"/>
    </w:rPr>
  </w:style>
  <w:style w:type="paragraph" w:styleId="BodyText">
    <w:name w:val="Body Text"/>
    <w:basedOn w:val="Normal"/>
    <w:link w:val="BodyTextChar"/>
    <w:qFormat/>
    <w:rsid w:val="005F3DDF"/>
    <w:pPr>
      <w:spacing w:after="180" w:line="300" w:lineRule="exact"/>
    </w:pPr>
    <w:rPr>
      <w:rFonts w:eastAsia="Times New Roman"/>
      <w:bCs/>
    </w:rPr>
  </w:style>
  <w:style w:type="character" w:customStyle="1" w:styleId="BodyTextChar">
    <w:name w:val="Body Text Char"/>
    <w:basedOn w:val="DefaultParagraphFont"/>
    <w:link w:val="BodyText"/>
    <w:rsid w:val="005F3DDF"/>
    <w:rPr>
      <w:rFonts w:ascii="Lato" w:eastAsia="Times New Roman" w:hAnsi="Lato" w:cs="Times New Roman"/>
      <w:bCs/>
      <w:sz w:val="20"/>
      <w:szCs w:val="20"/>
    </w:rPr>
  </w:style>
  <w:style w:type="paragraph" w:customStyle="1" w:styleId="BriefIntroPara">
    <w:name w:val="Brief Intro Para"/>
    <w:basedOn w:val="Normal"/>
    <w:qFormat/>
    <w:rsid w:val="006D2472"/>
    <w:pPr>
      <w:spacing w:after="180" w:line="380" w:lineRule="exact"/>
    </w:pPr>
    <w:rPr>
      <w:rFonts w:eastAsia="Times New Roman"/>
      <w:b/>
      <w:bCs/>
      <w:sz w:val="23"/>
      <w:szCs w:val="23"/>
    </w:rPr>
  </w:style>
  <w:style w:type="paragraph" w:customStyle="1" w:styleId="AuthorBios">
    <w:name w:val="Author Bios"/>
    <w:basedOn w:val="Normal"/>
    <w:qFormat/>
    <w:rsid w:val="006A22FF"/>
    <w:pPr>
      <w:spacing w:after="160" w:line="300" w:lineRule="exact"/>
      <w:ind w:left="1440"/>
    </w:pPr>
    <w:rPr>
      <w:rFonts w:eastAsia="Times New Roman"/>
      <w:bCs/>
    </w:rPr>
  </w:style>
  <w:style w:type="paragraph" w:customStyle="1" w:styleId="BulletedList2">
    <w:name w:val="Bulleted List 2"/>
    <w:basedOn w:val="Normal"/>
    <w:qFormat/>
    <w:rsid w:val="00AD1E78"/>
    <w:pPr>
      <w:numPr>
        <w:numId w:val="3"/>
      </w:numPr>
      <w:spacing w:after="180" w:line="300" w:lineRule="exact"/>
      <w:contextualSpacing/>
    </w:pPr>
    <w:rPr>
      <w:i/>
    </w:rPr>
  </w:style>
  <w:style w:type="paragraph" w:customStyle="1" w:styleId="BoxBodyText">
    <w:name w:val="Box Body Text"/>
    <w:basedOn w:val="Normal"/>
    <w:qFormat/>
    <w:rsid w:val="005E6C04"/>
    <w:pPr>
      <w:spacing w:line="240" w:lineRule="exact"/>
    </w:pPr>
    <w:rPr>
      <w:rFonts w:eastAsia="Times New Roman"/>
      <w:bCs/>
    </w:rPr>
  </w:style>
  <w:style w:type="paragraph" w:customStyle="1" w:styleId="BoxBodyTextFirstIndent">
    <w:name w:val="Box Body Text First Indent"/>
    <w:basedOn w:val="BoxBodyText"/>
    <w:qFormat/>
    <w:rsid w:val="005E6C04"/>
    <w:pPr>
      <w:ind w:firstLine="360"/>
    </w:pPr>
  </w:style>
  <w:style w:type="paragraph" w:customStyle="1" w:styleId="BoxNumber">
    <w:name w:val="Box Number"/>
    <w:basedOn w:val="FigureTableNumber"/>
    <w:qFormat/>
    <w:rsid w:val="004E16B6"/>
    <w:pPr>
      <w:pBdr>
        <w:top w:val="single" w:sz="48" w:space="12" w:color="D9D9D9" w:themeColor="background1" w:themeShade="D9"/>
      </w:pBdr>
      <w:spacing w:before="600"/>
    </w:pPr>
  </w:style>
  <w:style w:type="paragraph" w:customStyle="1" w:styleId="BoxTitle">
    <w:name w:val="Box Title"/>
    <w:basedOn w:val="FigureTableTitle"/>
    <w:qFormat/>
    <w:rsid w:val="00A32851"/>
    <w:pPr>
      <w:spacing w:after="120"/>
    </w:pPr>
  </w:style>
  <w:style w:type="paragraph" w:customStyle="1" w:styleId="FigureTableSubtitle">
    <w:name w:val="Figure/Table Subtitle"/>
    <w:basedOn w:val="FigureTableTitle"/>
    <w:qFormat/>
    <w:rsid w:val="005F3DDF"/>
    <w:rPr>
      <w:b w:val="0"/>
      <w:i/>
    </w:rPr>
  </w:style>
  <w:style w:type="paragraph" w:customStyle="1" w:styleId="TableRowHeading">
    <w:name w:val="Table Row Heading"/>
    <w:basedOn w:val="TableRow"/>
    <w:qFormat/>
    <w:rsid w:val="006D2472"/>
    <w:pPr>
      <w:spacing w:before="60"/>
    </w:pPr>
    <w:rPr>
      <w:rFonts w:eastAsia="Times New Roman"/>
      <w:b/>
      <w:szCs w:val="18"/>
    </w:rPr>
  </w:style>
  <w:style w:type="paragraph" w:customStyle="1" w:styleId="TableRowSubheading">
    <w:name w:val="Table Row Subheading"/>
    <w:basedOn w:val="TableRow"/>
    <w:next w:val="TableRow"/>
    <w:qFormat/>
    <w:rsid w:val="006D2472"/>
    <w:pPr>
      <w:spacing w:before="40"/>
    </w:pPr>
    <w:rPr>
      <w:i/>
    </w:rPr>
  </w:style>
  <w:style w:type="paragraph" w:customStyle="1" w:styleId="FigurePlacer">
    <w:name w:val="Figure Placer"/>
    <w:basedOn w:val="FigureTableSubtitle"/>
    <w:qFormat/>
    <w:rsid w:val="00824CFA"/>
    <w:pPr>
      <w:widowControl w:val="0"/>
      <w:spacing w:before="120" w:after="120" w:line="240" w:lineRule="auto"/>
    </w:pPr>
    <w:rPr>
      <w:i w:val="0"/>
      <w:noProof/>
      <w:sz w:val="18"/>
    </w:rPr>
  </w:style>
  <w:style w:type="paragraph" w:styleId="TOCHeading">
    <w:name w:val="TOC Heading"/>
    <w:basedOn w:val="Heading1"/>
    <w:next w:val="Normal"/>
    <w:unhideWhenUsed/>
    <w:rsid w:val="00E90056"/>
    <w:pPr>
      <w:spacing w:before="480" w:after="0" w:line="240" w:lineRule="auto"/>
      <w:outlineLvl w:val="9"/>
    </w:pPr>
    <w:rPr>
      <w:rFonts w:eastAsiaTheme="majorEastAsia" w:cstheme="majorBidi"/>
      <w:b/>
      <w:color w:val="00578B" w:themeColor="text2"/>
      <w:sz w:val="28"/>
    </w:rPr>
  </w:style>
  <w:style w:type="character" w:styleId="FootnoteReference">
    <w:name w:val="footnote reference"/>
    <w:basedOn w:val="DefaultParagraphFont"/>
    <w:rsid w:val="0081064D"/>
    <w:rPr>
      <w:vertAlign w:val="superscript"/>
    </w:rPr>
  </w:style>
  <w:style w:type="paragraph" w:styleId="FootnoteText">
    <w:name w:val="footnote text"/>
    <w:basedOn w:val="EndnoteText"/>
    <w:link w:val="FootnoteTextChar"/>
    <w:rsid w:val="0081064D"/>
    <w:pPr>
      <w:numPr>
        <w:numId w:val="0"/>
      </w:numPr>
    </w:pPr>
  </w:style>
  <w:style w:type="character" w:customStyle="1" w:styleId="FootnoteTextChar">
    <w:name w:val="Footnote Text Char"/>
    <w:basedOn w:val="DefaultParagraphFont"/>
    <w:link w:val="FootnoteText"/>
    <w:rsid w:val="0081064D"/>
    <w:rPr>
      <w:rFonts w:ascii="Lato" w:eastAsia="Calibri" w:hAnsi="Lato" w:cs="Times New Roman"/>
      <w:sz w:val="18"/>
      <w:szCs w:val="20"/>
    </w:rPr>
  </w:style>
  <w:style w:type="paragraph" w:customStyle="1" w:styleId="Equation">
    <w:name w:val="Equation"/>
    <w:basedOn w:val="Normal"/>
    <w:qFormat/>
    <w:rsid w:val="004F68FB"/>
    <w:pPr>
      <w:tabs>
        <w:tab w:val="center" w:pos="4493"/>
        <w:tab w:val="right" w:pos="9000"/>
      </w:tabs>
      <w:spacing w:before="180" w:after="180" w:line="300" w:lineRule="exact"/>
      <w:contextualSpacing/>
    </w:pPr>
    <w:rPr>
      <w:rFonts w:eastAsiaTheme="minorHAnsi" w:cstheme="minorBidi"/>
    </w:rPr>
  </w:style>
  <w:style w:type="paragraph" w:styleId="ListParagraph">
    <w:name w:val="List Paragraph"/>
    <w:basedOn w:val="Normal"/>
    <w:uiPriority w:val="34"/>
    <w:qFormat/>
    <w:rsid w:val="00B83E42"/>
    <w:pPr>
      <w:widowControl w:val="0"/>
      <w:spacing w:after="0" w:line="276" w:lineRule="auto"/>
      <w:ind w:left="720"/>
      <w:contextualSpacing/>
    </w:pPr>
    <w:rPr>
      <w:rFonts w:ascii="Arial" w:eastAsia="Arial" w:hAnsi="Arial" w:cs="Arial"/>
      <w:color w:val="000000"/>
      <w:sz w:val="22"/>
      <w:szCs w:val="22"/>
    </w:rPr>
  </w:style>
  <w:style w:type="character" w:styleId="Mention">
    <w:name w:val="Mention"/>
    <w:basedOn w:val="DefaultParagraphFont"/>
    <w:uiPriority w:val="99"/>
    <w:semiHidden/>
    <w:unhideWhenUsed/>
    <w:rsid w:val="00B165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748925">
      <w:bodyDiv w:val="1"/>
      <w:marLeft w:val="0"/>
      <w:marRight w:val="0"/>
      <w:marTop w:val="0"/>
      <w:marBottom w:val="0"/>
      <w:divBdr>
        <w:top w:val="none" w:sz="0" w:space="0" w:color="auto"/>
        <w:left w:val="none" w:sz="0" w:space="0" w:color="auto"/>
        <w:bottom w:val="none" w:sz="0" w:space="0" w:color="auto"/>
        <w:right w:val="none" w:sz="0" w:space="0" w:color="auto"/>
      </w:divBdr>
    </w:div>
    <w:div w:id="378360752">
      <w:bodyDiv w:val="1"/>
      <w:marLeft w:val="0"/>
      <w:marRight w:val="0"/>
      <w:marTop w:val="0"/>
      <w:marBottom w:val="0"/>
      <w:divBdr>
        <w:top w:val="none" w:sz="0" w:space="0" w:color="auto"/>
        <w:left w:val="none" w:sz="0" w:space="0" w:color="auto"/>
        <w:bottom w:val="none" w:sz="0" w:space="0" w:color="auto"/>
        <w:right w:val="none" w:sz="0" w:space="0" w:color="auto"/>
      </w:divBdr>
    </w:div>
    <w:div w:id="424041189">
      <w:bodyDiv w:val="1"/>
      <w:marLeft w:val="0"/>
      <w:marRight w:val="0"/>
      <w:marTop w:val="0"/>
      <w:marBottom w:val="0"/>
      <w:divBdr>
        <w:top w:val="none" w:sz="0" w:space="0" w:color="auto"/>
        <w:left w:val="none" w:sz="0" w:space="0" w:color="auto"/>
        <w:bottom w:val="none" w:sz="0" w:space="0" w:color="auto"/>
        <w:right w:val="none" w:sz="0" w:space="0" w:color="auto"/>
      </w:divBdr>
    </w:div>
    <w:div w:id="429205296">
      <w:bodyDiv w:val="1"/>
      <w:marLeft w:val="0"/>
      <w:marRight w:val="0"/>
      <w:marTop w:val="0"/>
      <w:marBottom w:val="0"/>
      <w:divBdr>
        <w:top w:val="none" w:sz="0" w:space="0" w:color="auto"/>
        <w:left w:val="none" w:sz="0" w:space="0" w:color="auto"/>
        <w:bottom w:val="none" w:sz="0" w:space="0" w:color="auto"/>
        <w:right w:val="none" w:sz="0" w:space="0" w:color="auto"/>
      </w:divBdr>
    </w:div>
    <w:div w:id="793985178">
      <w:bodyDiv w:val="1"/>
      <w:marLeft w:val="0"/>
      <w:marRight w:val="0"/>
      <w:marTop w:val="0"/>
      <w:marBottom w:val="0"/>
      <w:divBdr>
        <w:top w:val="none" w:sz="0" w:space="0" w:color="auto"/>
        <w:left w:val="none" w:sz="0" w:space="0" w:color="auto"/>
        <w:bottom w:val="none" w:sz="0" w:space="0" w:color="auto"/>
        <w:right w:val="none" w:sz="0" w:space="0" w:color="auto"/>
      </w:divBdr>
    </w:div>
    <w:div w:id="1032995140">
      <w:bodyDiv w:val="1"/>
      <w:marLeft w:val="0"/>
      <w:marRight w:val="0"/>
      <w:marTop w:val="0"/>
      <w:marBottom w:val="0"/>
      <w:divBdr>
        <w:top w:val="none" w:sz="0" w:space="0" w:color="auto"/>
        <w:left w:val="none" w:sz="0" w:space="0" w:color="auto"/>
        <w:bottom w:val="none" w:sz="0" w:space="0" w:color="auto"/>
        <w:right w:val="none" w:sz="0" w:space="0" w:color="auto"/>
      </w:divBdr>
    </w:div>
    <w:div w:id="1208103045">
      <w:bodyDiv w:val="1"/>
      <w:marLeft w:val="0"/>
      <w:marRight w:val="0"/>
      <w:marTop w:val="0"/>
      <w:marBottom w:val="0"/>
      <w:divBdr>
        <w:top w:val="none" w:sz="0" w:space="0" w:color="auto"/>
        <w:left w:val="none" w:sz="0" w:space="0" w:color="auto"/>
        <w:bottom w:val="none" w:sz="0" w:space="0" w:color="auto"/>
        <w:right w:val="none" w:sz="0" w:space="0" w:color="auto"/>
      </w:divBdr>
    </w:div>
    <w:div w:id="1245455335">
      <w:bodyDiv w:val="1"/>
      <w:marLeft w:val="0"/>
      <w:marRight w:val="0"/>
      <w:marTop w:val="0"/>
      <w:marBottom w:val="0"/>
      <w:divBdr>
        <w:top w:val="none" w:sz="0" w:space="0" w:color="auto"/>
        <w:left w:val="none" w:sz="0" w:space="0" w:color="auto"/>
        <w:bottom w:val="none" w:sz="0" w:space="0" w:color="auto"/>
        <w:right w:val="none" w:sz="0" w:space="0" w:color="auto"/>
      </w:divBdr>
    </w:div>
    <w:div w:id="1558007243">
      <w:bodyDiv w:val="1"/>
      <w:marLeft w:val="0"/>
      <w:marRight w:val="0"/>
      <w:marTop w:val="0"/>
      <w:marBottom w:val="0"/>
      <w:divBdr>
        <w:top w:val="none" w:sz="0" w:space="0" w:color="auto"/>
        <w:left w:val="none" w:sz="0" w:space="0" w:color="auto"/>
        <w:bottom w:val="none" w:sz="0" w:space="0" w:color="auto"/>
        <w:right w:val="none" w:sz="0" w:space="0" w:color="auto"/>
      </w:divBdr>
    </w:div>
    <w:div w:id="1576936083">
      <w:bodyDiv w:val="1"/>
      <w:marLeft w:val="0"/>
      <w:marRight w:val="0"/>
      <w:marTop w:val="0"/>
      <w:marBottom w:val="0"/>
      <w:divBdr>
        <w:top w:val="none" w:sz="0" w:space="0" w:color="auto"/>
        <w:left w:val="none" w:sz="0" w:space="0" w:color="auto"/>
        <w:bottom w:val="none" w:sz="0" w:space="0" w:color="auto"/>
        <w:right w:val="none" w:sz="0" w:space="0" w:color="auto"/>
      </w:divBdr>
    </w:div>
    <w:div w:id="1832259901">
      <w:bodyDiv w:val="1"/>
      <w:marLeft w:val="0"/>
      <w:marRight w:val="0"/>
      <w:marTop w:val="0"/>
      <w:marBottom w:val="0"/>
      <w:divBdr>
        <w:top w:val="none" w:sz="0" w:space="0" w:color="auto"/>
        <w:left w:val="none" w:sz="0" w:space="0" w:color="auto"/>
        <w:bottom w:val="none" w:sz="0" w:space="0" w:color="auto"/>
        <w:right w:val="none" w:sz="0" w:space="0" w:color="auto"/>
      </w:divBdr>
    </w:div>
    <w:div w:id="2008709145">
      <w:bodyDiv w:val="1"/>
      <w:marLeft w:val="0"/>
      <w:marRight w:val="0"/>
      <w:marTop w:val="0"/>
      <w:marBottom w:val="0"/>
      <w:divBdr>
        <w:top w:val="none" w:sz="0" w:space="0" w:color="auto"/>
        <w:left w:val="none" w:sz="0" w:space="0" w:color="auto"/>
        <w:bottom w:val="none" w:sz="0" w:space="0" w:color="auto"/>
        <w:right w:val="none" w:sz="0" w:space="0" w:color="auto"/>
      </w:divBdr>
    </w:div>
    <w:div w:id="2044675033">
      <w:bodyDiv w:val="1"/>
      <w:marLeft w:val="0"/>
      <w:marRight w:val="0"/>
      <w:marTop w:val="0"/>
      <w:marBottom w:val="0"/>
      <w:divBdr>
        <w:top w:val="none" w:sz="0" w:space="0" w:color="auto"/>
        <w:left w:val="none" w:sz="0" w:space="0" w:color="auto"/>
        <w:bottom w:val="none" w:sz="0" w:space="0" w:color="auto"/>
        <w:right w:val="none" w:sz="0" w:space="0" w:color="auto"/>
      </w:divBdr>
    </w:div>
    <w:div w:id="20518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http://www.urban.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rba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Blacksh\AppData\Roaming\Microsoft\Templates\Urban_BriefTemplate_annotated.dotx" TargetMode="External"/></Relationships>
</file>

<file path=word/theme/theme1.xml><?xml version="1.0" encoding="utf-8"?>
<a:theme xmlns:a="http://schemas.openxmlformats.org/drawingml/2006/main" name="Office Theme">
  <a:themeElements>
    <a:clrScheme name="Urban Institute">
      <a:dk1>
        <a:sysClr val="windowText" lastClr="000000"/>
      </a:dk1>
      <a:lt1>
        <a:sysClr val="window" lastClr="FFFFFF"/>
      </a:lt1>
      <a:dk2>
        <a:srgbClr val="00578B"/>
      </a:dk2>
      <a:lt2>
        <a:srgbClr val="D9D9D9"/>
      </a:lt2>
      <a:accent1>
        <a:srgbClr val="1696D2"/>
      </a:accent1>
      <a:accent2>
        <a:srgbClr val="B0D5F1"/>
      </a:accent2>
      <a:accent3>
        <a:srgbClr val="00578B"/>
      </a:accent3>
      <a:accent4>
        <a:srgbClr val="FCB918"/>
      </a:accent4>
      <a:accent5>
        <a:srgbClr val="FFDA91"/>
      </a:accent5>
      <a:accent6>
        <a:srgbClr val="C6C6C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F1477-321A-1C44-94A7-952D45262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D:\Users\FBlacksh\AppData\Roaming\Microsoft\Templates\Urban_BriefTemplate_annotated.dotx</Template>
  <TotalTime>2</TotalTime>
  <Pages>4</Pages>
  <Words>1292</Words>
  <Characters>7370</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Titl Here in Title Case</vt:lpstr>
    </vt:vector>
  </TitlesOfParts>
  <Company>Microsoft</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 Here in Title Case</dc:title>
  <dc:creator>Spinner, Brittney</dc:creator>
  <cp:lastModifiedBy>Schwabish, Jonathan</cp:lastModifiedBy>
  <cp:revision>3</cp:revision>
  <cp:lastPrinted>2014-09-29T06:03:00Z</cp:lastPrinted>
  <dcterms:created xsi:type="dcterms:W3CDTF">2017-07-26T15:11:00Z</dcterms:created>
  <dcterms:modified xsi:type="dcterms:W3CDTF">2017-07-27T14:41:00Z</dcterms:modified>
</cp:coreProperties>
</file>